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FB2" w:rsidRPr="006168E2" w:rsidRDefault="001C6FB2" w:rsidP="00414AF1">
      <w:pPr>
        <w:spacing w:after="360"/>
        <w:jc w:val="center"/>
        <w:rPr>
          <w:rFonts w:ascii="Tahoma" w:hAnsi="Tahoma" w:cs="Tahoma"/>
          <w:b/>
          <w:sz w:val="48"/>
          <w:szCs w:val="48"/>
          <w:lang w:val="en-US"/>
        </w:rPr>
      </w:pPr>
      <w:r w:rsidRPr="006168E2">
        <w:rPr>
          <w:rFonts w:ascii="Tahoma" w:hAnsi="Tahoma" w:cs="Tahoma"/>
          <w:b/>
          <w:sz w:val="48"/>
          <w:szCs w:val="48"/>
          <w:lang w:val="en-US"/>
        </w:rPr>
        <w:t>PAYMENT FORM</w:t>
      </w:r>
    </w:p>
    <w:p w:rsidR="001C6FB2" w:rsidRPr="006168E2" w:rsidRDefault="001C6FB2" w:rsidP="001C6FB2">
      <w:pPr>
        <w:spacing w:before="280" w:after="280"/>
        <w:ind w:right="-1"/>
        <w:jc w:val="both"/>
        <w:rPr>
          <w:rFonts w:ascii="Tahoma" w:hAnsi="Tahoma" w:cs="Tahoma"/>
          <w:spacing w:val="-2"/>
          <w:lang w:val="en-US"/>
        </w:rPr>
      </w:pPr>
      <w:r w:rsidRPr="006168E2">
        <w:rPr>
          <w:rFonts w:ascii="Tahoma" w:hAnsi="Tahoma" w:cs="Tahoma"/>
          <w:lang w:val="en-US"/>
        </w:rPr>
        <w:t xml:space="preserve">Once filled in CAPITAL LETTERS, please send this document </w:t>
      </w:r>
      <w:r w:rsidR="00690EA7">
        <w:rPr>
          <w:rFonts w:ascii="Tahoma" w:hAnsi="Tahoma" w:cs="Tahoma"/>
          <w:lang w:val="en-US"/>
        </w:rPr>
        <w:t xml:space="preserve">by e-mail </w:t>
      </w:r>
      <w:r w:rsidRPr="006168E2">
        <w:rPr>
          <w:rFonts w:ascii="Tahoma" w:hAnsi="Tahoma" w:cs="Tahoma"/>
          <w:lang w:val="en-US"/>
        </w:rPr>
        <w:t>to the Secretariat</w:t>
      </w:r>
      <w:r w:rsidR="00C15997">
        <w:rPr>
          <w:rFonts w:ascii="Tahoma" w:hAnsi="Tahoma" w:cs="Tahoma"/>
          <w:lang w:val="en-US"/>
        </w:rPr>
        <w:t>, either by fax to +32 2 318 28 01 or by e-mail</w:t>
      </w:r>
      <w:r w:rsidRPr="006168E2">
        <w:rPr>
          <w:rFonts w:ascii="Tahoma" w:hAnsi="Tahoma" w:cs="Tahoma"/>
          <w:lang w:val="en-US"/>
        </w:rPr>
        <w:t xml:space="preserve"> </w:t>
      </w:r>
      <w:r w:rsidR="00C15997">
        <w:rPr>
          <w:rFonts w:ascii="Tahoma" w:hAnsi="Tahoma" w:cs="Tahoma"/>
          <w:lang w:val="en-US"/>
        </w:rPr>
        <w:t>for the attention of the reference person mentioned on your invoice.</w:t>
      </w:r>
      <w:r w:rsidRPr="006168E2">
        <w:rPr>
          <w:rFonts w:ascii="Tahoma" w:hAnsi="Tahoma" w:cs="Tahoma"/>
          <w:spacing w:val="-2"/>
          <w:lang w:val="en-US"/>
        </w:rPr>
        <w:t xml:space="preserve"> Thank you for your kind co-operation.</w:t>
      </w:r>
    </w:p>
    <w:tbl>
      <w:tblPr>
        <w:tblW w:w="8504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01"/>
        <w:gridCol w:w="6803"/>
      </w:tblGrid>
      <w:tr w:rsidR="001C6FB2" w:rsidRPr="006168E2" w:rsidTr="006A07C1"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C6FB2" w:rsidRPr="006168E2" w:rsidRDefault="001C6FB2" w:rsidP="004723E8">
            <w:pPr>
              <w:spacing w:before="60" w:after="60"/>
              <w:ind w:left="-113" w:right="-113"/>
              <w:rPr>
                <w:rFonts w:ascii="Tahoma" w:hAnsi="Tahoma" w:cs="Tahoma"/>
                <w:lang w:val="en-US"/>
              </w:rPr>
            </w:pPr>
            <w:r w:rsidRPr="00AD2481">
              <w:rPr>
                <w:rFonts w:ascii="Tahoma" w:hAnsi="Tahoma" w:cs="Tahoma"/>
                <w:b/>
                <w:lang w:val="en-US"/>
              </w:rPr>
              <w:t>Company Name</w:t>
            </w:r>
            <w:r w:rsidRPr="006168E2">
              <w:rPr>
                <w:rFonts w:ascii="Tahoma" w:hAnsi="Tahoma" w:cs="Tahoma"/>
                <w:lang w:val="en-US"/>
              </w:rPr>
              <w:t>:</w:t>
            </w:r>
          </w:p>
        </w:tc>
        <w:bookmarkStart w:id="0" w:name="CompanyName"/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FB2" w:rsidRPr="006168E2" w:rsidRDefault="00BE18B2" w:rsidP="004723E8">
            <w:pPr>
              <w:spacing w:before="60" w:after="60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CompanyName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1C6FB2"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bookmarkStart w:id="1" w:name="_GoBack"/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bookmarkEnd w:id="1"/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  <w:bookmarkEnd w:id="0"/>
          </w:p>
        </w:tc>
      </w:tr>
      <w:tr w:rsidR="001C6FB2" w:rsidRPr="006168E2" w:rsidTr="006A07C1"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1C6FB2" w:rsidRPr="006168E2" w:rsidRDefault="001C6FB2" w:rsidP="004723E8">
            <w:pPr>
              <w:spacing w:before="60" w:after="60"/>
              <w:ind w:left="-113" w:right="-113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AD2481">
              <w:rPr>
                <w:rFonts w:ascii="Tahoma" w:hAnsi="Tahoma" w:cs="Tahoma"/>
                <w:b/>
                <w:lang w:val="en-US"/>
              </w:rPr>
              <w:t>Country</w:t>
            </w:r>
            <w:r w:rsidRPr="006168E2">
              <w:rPr>
                <w:rFonts w:ascii="Tahoma" w:hAnsi="Tahoma" w:cs="Tahoma"/>
                <w:lang w:val="en-US"/>
              </w:rPr>
              <w:t>:</w:t>
            </w:r>
          </w:p>
        </w:tc>
        <w:bookmarkStart w:id="2" w:name="Country"/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FB2" w:rsidRPr="006168E2" w:rsidRDefault="00BE18B2" w:rsidP="004723E8">
            <w:pPr>
              <w:spacing w:before="60" w:after="60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Country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1C6FB2"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  <w:bookmarkEnd w:id="2"/>
          </w:p>
        </w:tc>
      </w:tr>
    </w:tbl>
    <w:p w:rsidR="001C6FB2" w:rsidRPr="006168E2" w:rsidRDefault="001C6FB2" w:rsidP="00453B6C">
      <w:pPr>
        <w:spacing w:before="320" w:after="60"/>
        <w:rPr>
          <w:rFonts w:ascii="Tahoma" w:hAnsi="Tahoma" w:cs="Tahoma"/>
          <w:lang w:val="en-US"/>
        </w:rPr>
      </w:pPr>
      <w:r w:rsidRPr="00AD2481">
        <w:rPr>
          <w:rFonts w:ascii="Tahoma" w:hAnsi="Tahoma" w:cs="Tahoma"/>
          <w:b/>
          <w:lang w:val="en-US"/>
        </w:rPr>
        <w:t>Purpose of the Payment</w:t>
      </w:r>
      <w:r w:rsidRPr="006168E2">
        <w:rPr>
          <w:rFonts w:ascii="Tahoma" w:hAnsi="Tahoma" w:cs="Tahoma"/>
          <w:lang w:val="en-US"/>
        </w:rPr>
        <w:t>:</w:t>
      </w:r>
    </w:p>
    <w:tbl>
      <w:tblPr>
        <w:tblW w:w="8505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906"/>
        <w:gridCol w:w="370"/>
        <w:gridCol w:w="991"/>
        <w:gridCol w:w="284"/>
        <w:gridCol w:w="1276"/>
        <w:gridCol w:w="1559"/>
      </w:tblGrid>
      <w:tr w:rsidR="006168E2" w:rsidRPr="006168E2" w:rsidTr="00B938B4">
        <w:tc>
          <w:tcPr>
            <w:tcW w:w="1701" w:type="dxa"/>
            <w:vAlign w:val="center"/>
          </w:tcPr>
          <w:p w:rsidR="006168E2" w:rsidRPr="006168E2" w:rsidRDefault="006168E2" w:rsidP="006168E2">
            <w:pPr>
              <w:spacing w:before="60" w:after="60"/>
              <w:ind w:left="-113" w:right="-113"/>
              <w:rPr>
                <w:rFonts w:ascii="Tahoma" w:hAnsi="Tahoma" w:cs="Tahoma"/>
                <w:b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szCs w:val="24"/>
                <w:lang w:val="en-US"/>
              </w:rPr>
              <w:t>Membership: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t xml:space="preserve">  </w:t>
            </w:r>
            <w:bookmarkStart w:id="3" w:name="Check7"/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end"/>
            </w:r>
            <w:bookmarkEnd w:id="3"/>
          </w:p>
        </w:tc>
        <w:tc>
          <w:tcPr>
            <w:tcW w:w="1418" w:type="dxa"/>
            <w:vAlign w:val="center"/>
          </w:tcPr>
          <w:p w:rsidR="006168E2" w:rsidRPr="006168E2" w:rsidRDefault="006168E2" w:rsidP="006168E2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b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szCs w:val="24"/>
                <w:lang w:val="en-US"/>
              </w:rPr>
              <w:t>IS-BAO: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t xml:space="preserve">  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8"/>
            <w:r w:rsidRPr="006168E2">
              <w:rPr>
                <w:rFonts w:ascii="Tahoma" w:hAnsi="Tahoma" w:cs="Tahoma"/>
                <w:b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end"/>
            </w:r>
            <w:bookmarkEnd w:id="4"/>
          </w:p>
        </w:tc>
        <w:tc>
          <w:tcPr>
            <w:tcW w:w="1276" w:type="dxa"/>
            <w:gridSpan w:val="2"/>
            <w:vAlign w:val="center"/>
          </w:tcPr>
          <w:p w:rsidR="006168E2" w:rsidRPr="006168E2" w:rsidRDefault="006168E2" w:rsidP="006168E2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b/>
                <w:szCs w:val="24"/>
                <w:lang w:val="en-US"/>
              </w:rPr>
            </w:pPr>
            <w:r>
              <w:rPr>
                <w:rFonts w:ascii="Tahoma" w:hAnsi="Tahoma" w:cs="Tahoma"/>
                <w:szCs w:val="24"/>
                <w:lang w:val="en-US"/>
              </w:rPr>
              <w:t>IS-BAH</w:t>
            </w:r>
            <w:r w:rsidRPr="006168E2">
              <w:rPr>
                <w:rFonts w:ascii="Tahoma" w:hAnsi="Tahoma" w:cs="Tahoma"/>
                <w:szCs w:val="24"/>
                <w:lang w:val="en-US"/>
              </w:rPr>
              <w:t>: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t xml:space="preserve">  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9"/>
            <w:r w:rsidRPr="006168E2">
              <w:rPr>
                <w:rFonts w:ascii="Tahoma" w:hAnsi="Tahoma" w:cs="Tahoma"/>
                <w:b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end"/>
            </w:r>
            <w:bookmarkEnd w:id="5"/>
          </w:p>
        </w:tc>
        <w:tc>
          <w:tcPr>
            <w:tcW w:w="1275" w:type="dxa"/>
            <w:gridSpan w:val="2"/>
            <w:vAlign w:val="center"/>
          </w:tcPr>
          <w:p w:rsidR="006168E2" w:rsidRPr="006168E2" w:rsidRDefault="006168E2" w:rsidP="006168E2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b/>
                <w:szCs w:val="24"/>
                <w:lang w:val="en-US"/>
              </w:rPr>
            </w:pPr>
            <w:r>
              <w:rPr>
                <w:rFonts w:ascii="Tahoma" w:hAnsi="Tahoma" w:cs="Tahoma"/>
                <w:szCs w:val="24"/>
                <w:lang w:val="en-US"/>
              </w:rPr>
              <w:t>SMS</w:t>
            </w:r>
            <w:r w:rsidRPr="006168E2">
              <w:rPr>
                <w:rFonts w:ascii="Tahoma" w:hAnsi="Tahoma" w:cs="Tahoma"/>
                <w:szCs w:val="24"/>
                <w:lang w:val="en-US"/>
              </w:rPr>
              <w:t>: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t xml:space="preserve">  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Pr="006168E2">
              <w:rPr>
                <w:rFonts w:ascii="Tahoma" w:hAnsi="Tahoma" w:cs="Tahoma"/>
                <w:b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end"/>
            </w:r>
            <w:bookmarkEnd w:id="6"/>
          </w:p>
        </w:tc>
        <w:tc>
          <w:tcPr>
            <w:tcW w:w="1276" w:type="dxa"/>
            <w:vAlign w:val="center"/>
          </w:tcPr>
          <w:p w:rsidR="006168E2" w:rsidRPr="006168E2" w:rsidRDefault="006168E2" w:rsidP="006168E2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b/>
                <w:szCs w:val="24"/>
                <w:lang w:val="en-US"/>
              </w:rPr>
            </w:pPr>
            <w:r>
              <w:rPr>
                <w:rFonts w:ascii="Tahoma" w:hAnsi="Tahoma" w:cs="Tahoma"/>
                <w:szCs w:val="24"/>
                <w:lang w:val="en-US"/>
              </w:rPr>
              <w:t>ERP</w:t>
            </w:r>
            <w:r w:rsidRPr="006168E2">
              <w:rPr>
                <w:rFonts w:ascii="Tahoma" w:hAnsi="Tahoma" w:cs="Tahoma"/>
                <w:szCs w:val="24"/>
                <w:lang w:val="en-US"/>
              </w:rPr>
              <w:t>: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t xml:space="preserve">  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1559" w:type="dxa"/>
          </w:tcPr>
          <w:p w:rsidR="006168E2" w:rsidRPr="006168E2" w:rsidRDefault="006168E2" w:rsidP="006168E2">
            <w:pPr>
              <w:spacing w:before="60" w:after="60"/>
              <w:ind w:left="-113" w:right="-113"/>
              <w:jc w:val="right"/>
              <w:rPr>
                <w:rFonts w:ascii="Tahoma" w:hAnsi="Tahoma" w:cs="Tahoma"/>
                <w:szCs w:val="24"/>
                <w:lang w:val="en-US"/>
              </w:rPr>
            </w:pPr>
            <w:r>
              <w:rPr>
                <w:rFonts w:ascii="Tahoma" w:hAnsi="Tahoma" w:cs="Tahoma"/>
                <w:szCs w:val="24"/>
                <w:lang w:val="en-US"/>
              </w:rPr>
              <w:t>Sponsorship</w:t>
            </w:r>
            <w:r w:rsidRPr="006168E2">
              <w:rPr>
                <w:rFonts w:ascii="Tahoma" w:hAnsi="Tahoma" w:cs="Tahoma"/>
                <w:szCs w:val="24"/>
                <w:lang w:val="en-US"/>
              </w:rPr>
              <w:t>: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t xml:space="preserve"> </w:t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Cs w:val="24"/>
                <w:lang w:val="en-US"/>
              </w:rPr>
              <w:fldChar w:fldCharType="end"/>
            </w:r>
          </w:p>
        </w:tc>
      </w:tr>
      <w:tr w:rsidR="006168E2" w:rsidRPr="006168E2" w:rsidTr="00B938B4">
        <w:tc>
          <w:tcPr>
            <w:tcW w:w="1701" w:type="dxa"/>
            <w:vAlign w:val="center"/>
          </w:tcPr>
          <w:p w:rsidR="006168E2" w:rsidRPr="006168E2" w:rsidRDefault="006A07C1" w:rsidP="00AC0D4C">
            <w:pPr>
              <w:spacing w:before="60" w:after="60"/>
              <w:ind w:left="-113" w:right="-113"/>
              <w:rPr>
                <w:rFonts w:ascii="Tahoma" w:hAnsi="Tahoma" w:cs="Tahoma"/>
                <w:b/>
                <w:szCs w:val="24"/>
                <w:lang w:val="en-US"/>
              </w:rPr>
            </w:pPr>
            <w:r>
              <w:rPr>
                <w:rFonts w:ascii="Tahoma" w:hAnsi="Tahoma" w:cs="Tahoma"/>
                <w:szCs w:val="24"/>
                <w:lang w:val="en-US"/>
              </w:rPr>
              <w:t>Workshop</w:t>
            </w:r>
            <w:r w:rsidR="006168E2" w:rsidRPr="006168E2">
              <w:rPr>
                <w:rFonts w:ascii="Tahoma" w:hAnsi="Tahoma" w:cs="Tahoma"/>
                <w:szCs w:val="24"/>
                <w:lang w:val="en-US"/>
              </w:rPr>
              <w:t xml:space="preserve">:  </w:t>
            </w:r>
            <w:r w:rsidR="006168E2" w:rsidRPr="006168E2">
              <w:rPr>
                <w:rFonts w:ascii="Tahoma" w:hAnsi="Tahoma" w:cs="Tahoma"/>
                <w:szCs w:val="24"/>
                <w:lang w:val="en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"/>
            <w:r w:rsidR="006168E2" w:rsidRPr="006168E2">
              <w:rPr>
                <w:rFonts w:ascii="Tahoma" w:hAnsi="Tahoma" w:cs="Tahoma"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szCs w:val="24"/>
                <w:lang w:val="en-US"/>
              </w:rPr>
            </w:r>
            <w:r w:rsidR="00113B8F">
              <w:rPr>
                <w:rFonts w:ascii="Tahoma" w:hAnsi="Tahoma" w:cs="Tahoma"/>
                <w:szCs w:val="24"/>
                <w:lang w:val="en-US"/>
              </w:rPr>
              <w:fldChar w:fldCharType="separate"/>
            </w:r>
            <w:r w:rsidR="006168E2" w:rsidRPr="006168E2">
              <w:rPr>
                <w:rFonts w:ascii="Tahoma" w:hAnsi="Tahoma" w:cs="Tahoma"/>
                <w:szCs w:val="24"/>
                <w:lang w:val="en-US"/>
              </w:rPr>
              <w:fldChar w:fldCharType="end"/>
            </w:r>
            <w:bookmarkEnd w:id="7"/>
            <w:r w:rsidR="006168E2" w:rsidRPr="006168E2">
              <w:rPr>
                <w:rFonts w:ascii="Tahoma" w:hAnsi="Tahoma" w:cs="Tahoma"/>
                <w:szCs w:val="24"/>
                <w:lang w:val="en-US"/>
              </w:rPr>
              <w:t xml:space="preserve"> </w:t>
            </w:r>
          </w:p>
        </w:tc>
        <w:tc>
          <w:tcPr>
            <w:tcW w:w="2324" w:type="dxa"/>
            <w:gridSpan w:val="2"/>
            <w:vAlign w:val="center"/>
          </w:tcPr>
          <w:p w:rsidR="006168E2" w:rsidRPr="006168E2" w:rsidRDefault="006A07C1" w:rsidP="004723E8">
            <w:pPr>
              <w:spacing w:before="60" w:after="60"/>
              <w:ind w:left="57" w:right="-113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Cs w:val="24"/>
                <w:lang w:val="en-US"/>
              </w:rPr>
              <w:t>Regional Forum</w:t>
            </w:r>
            <w:r w:rsidR="006168E2" w:rsidRPr="006168E2">
              <w:rPr>
                <w:rFonts w:ascii="Tahoma" w:hAnsi="Tahoma" w:cs="Tahoma"/>
                <w:szCs w:val="24"/>
                <w:lang w:val="en-US"/>
              </w:rPr>
              <w:t xml:space="preserve">: </w:t>
            </w:r>
            <w:r w:rsidR="006168E2" w:rsidRPr="006168E2">
              <w:rPr>
                <w:rFonts w:ascii="Tahoma" w:hAnsi="Tahoma" w:cs="Tahoma"/>
                <w:szCs w:val="24"/>
                <w:lang w:val="en-U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1"/>
            <w:r w:rsidR="006168E2" w:rsidRPr="006168E2">
              <w:rPr>
                <w:rFonts w:ascii="Tahoma" w:hAnsi="Tahoma" w:cs="Tahoma"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szCs w:val="24"/>
                <w:lang w:val="en-US"/>
              </w:rPr>
            </w:r>
            <w:r w:rsidR="00113B8F">
              <w:rPr>
                <w:rFonts w:ascii="Tahoma" w:hAnsi="Tahoma" w:cs="Tahoma"/>
                <w:szCs w:val="24"/>
                <w:lang w:val="en-US"/>
              </w:rPr>
              <w:fldChar w:fldCharType="separate"/>
            </w:r>
            <w:r w:rsidR="006168E2" w:rsidRPr="006168E2">
              <w:rPr>
                <w:rFonts w:ascii="Tahoma" w:hAnsi="Tahoma" w:cs="Tahoma"/>
                <w:szCs w:val="24"/>
                <w:lang w:val="en-US"/>
              </w:rPr>
              <w:fldChar w:fldCharType="end"/>
            </w:r>
            <w:bookmarkEnd w:id="8"/>
          </w:p>
        </w:tc>
        <w:tc>
          <w:tcPr>
            <w:tcW w:w="1361" w:type="dxa"/>
            <w:gridSpan w:val="2"/>
            <w:vAlign w:val="center"/>
          </w:tcPr>
          <w:p w:rsidR="006168E2" w:rsidRPr="006168E2" w:rsidRDefault="006168E2" w:rsidP="00A11096">
            <w:pPr>
              <w:spacing w:before="60" w:after="60"/>
              <w:ind w:left="-108" w:right="-113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szCs w:val="24"/>
                <w:lang w:val="en-US"/>
              </w:rPr>
              <w:t xml:space="preserve">Other </w:t>
            </w:r>
            <w:r w:rsidRPr="006168E2">
              <w:rPr>
                <w:rFonts w:ascii="Tahoma" w:hAnsi="Tahoma" w:cs="Tahoma"/>
                <w:i/>
                <w:sz w:val="16"/>
                <w:szCs w:val="16"/>
                <w:lang w:val="en-US"/>
              </w:rPr>
              <w:t>(specify)</w:t>
            </w:r>
            <w:r w:rsidRPr="006168E2">
              <w:rPr>
                <w:rFonts w:ascii="Tahoma" w:hAnsi="Tahoma" w:cs="Tahoma"/>
                <w:i/>
                <w:szCs w:val="24"/>
                <w:lang w:val="en-US"/>
              </w:rPr>
              <w:t>:</w:t>
            </w:r>
          </w:p>
        </w:tc>
        <w:tc>
          <w:tcPr>
            <w:tcW w:w="3119" w:type="dxa"/>
            <w:gridSpan w:val="3"/>
            <w:vAlign w:val="center"/>
          </w:tcPr>
          <w:p w:rsidR="006168E2" w:rsidRPr="006168E2" w:rsidRDefault="006168E2" w:rsidP="004723E8">
            <w:pPr>
              <w:spacing w:before="60" w:after="60"/>
              <w:ind w:left="57" w:right="-113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OtherPurpose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</w:p>
        </w:tc>
      </w:tr>
    </w:tbl>
    <w:p w:rsidR="001C6FB2" w:rsidRPr="006168E2" w:rsidRDefault="001C6FB2" w:rsidP="00453B6C">
      <w:pPr>
        <w:spacing w:before="320" w:after="60"/>
        <w:rPr>
          <w:rFonts w:ascii="Tahoma" w:hAnsi="Tahoma" w:cs="Tahoma"/>
          <w:b/>
          <w:i/>
          <w:lang w:val="en-US"/>
        </w:rPr>
      </w:pPr>
      <w:r w:rsidRPr="00AD2481">
        <w:rPr>
          <w:rFonts w:ascii="Tahoma" w:hAnsi="Tahoma" w:cs="Tahoma"/>
          <w:b/>
          <w:lang w:val="en-US"/>
        </w:rPr>
        <w:t>VAT Number (for all EU Countries)</w:t>
      </w:r>
      <w:r w:rsidRPr="006168E2">
        <w:rPr>
          <w:rFonts w:ascii="Tahoma" w:hAnsi="Tahoma" w:cs="Tahoma"/>
          <w:lang w:val="en-US"/>
        </w:rPr>
        <w:t>:</w:t>
      </w:r>
      <w:r w:rsidRPr="006168E2">
        <w:rPr>
          <w:rFonts w:ascii="Tahoma" w:hAnsi="Tahoma" w:cs="Tahoma"/>
          <w:sz w:val="16"/>
          <w:szCs w:val="16"/>
          <w:lang w:val="en-US"/>
        </w:rPr>
        <w:t xml:space="preserve">  </w:t>
      </w:r>
      <w:bookmarkStart w:id="9" w:name="VATDropdown01"/>
      <w:r w:rsidR="00BE18B2" w:rsidRPr="006168E2">
        <w:rPr>
          <w:rFonts w:ascii="Tahoma" w:hAnsi="Tahoma" w:cs="Tahoma"/>
          <w:i/>
          <w:sz w:val="16"/>
          <w:szCs w:val="16"/>
          <w:lang w:val="en-US"/>
        </w:rPr>
        <w:fldChar w:fldCharType="begin">
          <w:ffData>
            <w:name w:val="VATDropdown01"/>
            <w:enabled/>
            <w:calcOnExit w:val="0"/>
            <w:ddList>
              <w:listEntry w:val=" (Please click to choose an option) "/>
              <w:listEntry w:val=" We have a VAT Number as stated below "/>
              <w:listEntry w:val=" Not Applicable - Our Company is outside the EU "/>
              <w:listEntry w:val=" We don't have a VAT Number. EBAA to add 21% VAT "/>
            </w:ddList>
          </w:ffData>
        </w:fldChar>
      </w:r>
      <w:r w:rsidR="006A7119" w:rsidRPr="006168E2">
        <w:rPr>
          <w:rFonts w:ascii="Tahoma" w:hAnsi="Tahoma" w:cs="Tahoma"/>
          <w:i/>
          <w:sz w:val="16"/>
          <w:szCs w:val="16"/>
          <w:lang w:val="en-US"/>
        </w:rPr>
        <w:instrText xml:space="preserve"> FORMDROPDOWN </w:instrText>
      </w:r>
      <w:r w:rsidR="00113B8F">
        <w:rPr>
          <w:rFonts w:ascii="Tahoma" w:hAnsi="Tahoma" w:cs="Tahoma"/>
          <w:i/>
          <w:sz w:val="16"/>
          <w:szCs w:val="16"/>
          <w:lang w:val="en-US"/>
        </w:rPr>
      </w:r>
      <w:r w:rsidR="00113B8F">
        <w:rPr>
          <w:rFonts w:ascii="Tahoma" w:hAnsi="Tahoma" w:cs="Tahoma"/>
          <w:i/>
          <w:sz w:val="16"/>
          <w:szCs w:val="16"/>
          <w:lang w:val="en-US"/>
        </w:rPr>
        <w:fldChar w:fldCharType="separate"/>
      </w:r>
      <w:r w:rsidR="00BE18B2" w:rsidRPr="006168E2">
        <w:rPr>
          <w:rFonts w:ascii="Tahoma" w:hAnsi="Tahoma" w:cs="Tahoma"/>
          <w:i/>
          <w:sz w:val="16"/>
          <w:szCs w:val="16"/>
          <w:lang w:val="en-US"/>
        </w:rPr>
        <w:fldChar w:fldCharType="end"/>
      </w:r>
      <w:bookmarkEnd w:id="9"/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2835"/>
        <w:gridCol w:w="5216"/>
      </w:tblGrid>
      <w:tr w:rsidR="001C6FB2" w:rsidRPr="006168E2" w:rsidTr="00B938B4">
        <w:tc>
          <w:tcPr>
            <w:tcW w:w="454" w:type="dxa"/>
            <w:vAlign w:val="center"/>
          </w:tcPr>
          <w:bookmarkStart w:id="10" w:name="VATCountry"/>
          <w:p w:rsidR="001C6FB2" w:rsidRPr="006168E2" w:rsidRDefault="00BE18B2" w:rsidP="00B938B4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VATCountry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1C6FB2"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  <w:bookmarkEnd w:id="10"/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8F7D01" w:rsidP="004723E8">
            <w:pPr>
              <w:spacing w:before="60" w:after="60"/>
              <w:rPr>
                <w:rFonts w:ascii="Tahoma" w:hAnsi="Tahoma" w:cs="Tahoma"/>
                <w:i/>
                <w:sz w:val="16"/>
                <w:szCs w:val="16"/>
                <w:lang w:val="en-US"/>
              </w:rPr>
            </w:pPr>
            <w:r w:rsidRPr="006168E2">
              <w:rPr>
                <w:rFonts w:ascii="Tahoma" w:hAnsi="Tahoma" w:cs="Tahoma"/>
                <w:i/>
                <w:sz w:val="16"/>
                <w:szCs w:val="16"/>
                <w:lang w:val="en-US"/>
              </w:rPr>
              <w:t>(</w:t>
            </w:r>
            <w:r w:rsidR="002A1046" w:rsidRPr="006168E2">
              <w:rPr>
                <w:rFonts w:ascii="Tahoma" w:hAnsi="Tahoma" w:cs="Tahoma"/>
                <w:i/>
                <w:sz w:val="16"/>
                <w:szCs w:val="16"/>
                <w:lang w:val="en-US"/>
              </w:rPr>
              <w:t>2-</w:t>
            </w:r>
            <w:r w:rsidRPr="006168E2">
              <w:rPr>
                <w:rFonts w:ascii="Tahoma" w:hAnsi="Tahoma" w:cs="Tahoma"/>
                <w:i/>
                <w:sz w:val="16"/>
                <w:szCs w:val="16"/>
                <w:lang w:val="en-US"/>
              </w:rPr>
              <w:t>letter Country</w:t>
            </w:r>
            <w:r w:rsidR="002A1046" w:rsidRPr="006168E2">
              <w:rPr>
                <w:rFonts w:ascii="Tahoma" w:hAnsi="Tahoma" w:cs="Tahoma"/>
                <w:i/>
                <w:sz w:val="16"/>
                <w:szCs w:val="16"/>
                <w:lang w:val="en-US"/>
              </w:rPr>
              <w:t xml:space="preserve"> code</w:t>
            </w:r>
            <w:r w:rsidRPr="006168E2">
              <w:rPr>
                <w:rFonts w:ascii="Tahoma" w:hAnsi="Tahoma" w:cs="Tahoma"/>
                <w:i/>
                <w:sz w:val="16"/>
                <w:szCs w:val="16"/>
                <w:lang w:val="en-US"/>
              </w:rPr>
              <w:t>)</w:t>
            </w:r>
          </w:p>
        </w:tc>
        <w:bookmarkStart w:id="11" w:name="VATNumber"/>
        <w:tc>
          <w:tcPr>
            <w:tcW w:w="5216" w:type="dxa"/>
            <w:vAlign w:val="center"/>
          </w:tcPr>
          <w:p w:rsidR="001C6FB2" w:rsidRPr="006168E2" w:rsidRDefault="00BE18B2" w:rsidP="004723E8">
            <w:pPr>
              <w:spacing w:before="60" w:after="60"/>
              <w:ind w:left="57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VATNumber"/>
                  <w:enabled/>
                  <w:calcOnExit w:val="0"/>
                  <w:textInput>
                    <w:maxLength w:val="15"/>
                    <w:format w:val="UPPERCASE"/>
                  </w:textInput>
                </w:ffData>
              </w:fldChar>
            </w:r>
            <w:r w:rsidR="001C6FB2"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1C6FB2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  <w:bookmarkEnd w:id="11"/>
          </w:p>
        </w:tc>
      </w:tr>
    </w:tbl>
    <w:p w:rsidR="001C6FB2" w:rsidRPr="006168E2" w:rsidRDefault="004D20F3" w:rsidP="00453B6C">
      <w:pPr>
        <w:spacing w:before="240" w:after="60"/>
        <w:rPr>
          <w:rFonts w:ascii="Tahoma" w:hAnsi="Tahoma" w:cs="Tahoma"/>
          <w:lang w:val="en-US"/>
        </w:rPr>
      </w:pPr>
      <w:r w:rsidRPr="00AD2481">
        <w:rPr>
          <w:rFonts w:ascii="Tahoma" w:hAnsi="Tahoma" w:cs="Tahoma"/>
          <w:b/>
          <w:lang w:val="en-US"/>
        </w:rPr>
        <w:t>Amo</w:t>
      </w:r>
      <w:proofErr w:type="gramStart"/>
      <w:r w:rsidRPr="00AD2481">
        <w:rPr>
          <w:rFonts w:ascii="Tahoma" w:hAnsi="Tahoma" w:cs="Tahoma"/>
          <w:b/>
          <w:lang w:val="en-US"/>
        </w:rPr>
        <w:t>unt</w:t>
      </w:r>
      <w:proofErr w:type="gramEnd"/>
      <w:r w:rsidRPr="00AD2481">
        <w:rPr>
          <w:rFonts w:ascii="Tahoma" w:hAnsi="Tahoma" w:cs="Tahoma"/>
          <w:b/>
          <w:lang w:val="en-US"/>
        </w:rPr>
        <w:t xml:space="preserve"> in Euros</w:t>
      </w:r>
      <w:r w:rsidRPr="006168E2">
        <w:rPr>
          <w:rFonts w:ascii="Tahoma" w:hAnsi="Tahoma" w:cs="Tahoma"/>
          <w:lang w:val="en-US"/>
        </w:rPr>
        <w:t>:</w:t>
      </w:r>
      <w:r w:rsidRPr="006168E2">
        <w:rPr>
          <w:rFonts w:ascii="Tahoma" w:hAnsi="Tahoma" w:cs="Tahoma"/>
          <w:lang w:val="en-US"/>
        </w:rPr>
        <w:tab/>
      </w:r>
      <w:r w:rsidRPr="006168E2">
        <w:rPr>
          <w:rFonts w:ascii="Tahoma" w:hAnsi="Tahoma" w:cs="Tahoma"/>
          <w:lang w:val="en-US"/>
        </w:rPr>
        <w:tab/>
      </w:r>
      <w:r w:rsidR="00AD2481">
        <w:rPr>
          <w:rFonts w:ascii="Tahoma" w:hAnsi="Tahoma" w:cs="Tahoma"/>
          <w:lang w:val="en-US"/>
        </w:rPr>
        <w:t xml:space="preserve"> </w:t>
      </w:r>
      <w:r w:rsidRPr="006168E2">
        <w:rPr>
          <w:rFonts w:ascii="Tahoma" w:hAnsi="Tahoma" w:cs="Tahoma"/>
          <w:lang w:val="en-US"/>
        </w:rPr>
        <w:tab/>
        <w:t xml:space="preserve">  </w:t>
      </w:r>
      <w:r w:rsidR="006A7119" w:rsidRPr="006168E2">
        <w:rPr>
          <w:rFonts w:ascii="Tahoma" w:hAnsi="Tahoma" w:cs="Tahoma"/>
          <w:lang w:val="en-US"/>
        </w:rPr>
        <w:t xml:space="preserve">        </w:t>
      </w:r>
      <w:r w:rsidR="00AD2481">
        <w:rPr>
          <w:rFonts w:ascii="Tahoma" w:hAnsi="Tahoma" w:cs="Tahoma"/>
          <w:lang w:val="en-US"/>
        </w:rPr>
        <w:t xml:space="preserve">        </w:t>
      </w:r>
      <w:r w:rsidR="001C6FB2" w:rsidRPr="00AD2481">
        <w:rPr>
          <w:rFonts w:ascii="Tahoma" w:hAnsi="Tahoma" w:cs="Tahoma"/>
          <w:b/>
          <w:lang w:val="en-US"/>
        </w:rPr>
        <w:t>Our Invoice Number</w:t>
      </w:r>
      <w:r w:rsidR="001C6FB2" w:rsidRPr="006168E2">
        <w:rPr>
          <w:rFonts w:ascii="Tahoma" w:hAnsi="Tahoma" w:cs="Tahoma"/>
          <w:lang w:val="en-US"/>
        </w:rPr>
        <w:t>:</w:t>
      </w:r>
    </w:p>
    <w:tbl>
      <w:tblPr>
        <w:tblW w:w="85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005"/>
        <w:gridCol w:w="794"/>
        <w:gridCol w:w="283"/>
        <w:gridCol w:w="1531"/>
        <w:gridCol w:w="283"/>
        <w:gridCol w:w="907"/>
      </w:tblGrid>
      <w:tr w:rsidR="006A7119" w:rsidRPr="006168E2" w:rsidTr="00AE5F49">
        <w:trPr>
          <w:trHeight w:val="397"/>
        </w:trPr>
        <w:tc>
          <w:tcPr>
            <w:tcW w:w="1701" w:type="dxa"/>
            <w:vAlign w:val="center"/>
          </w:tcPr>
          <w:p w:rsidR="001C6FB2" w:rsidRPr="00AE5F49" w:rsidRDefault="00AE5F49" w:rsidP="00AE5F49">
            <w:pPr>
              <w:spacing w:before="60" w:after="60"/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2" w:name="Text1"/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end"/>
            </w:r>
            <w:bookmarkEnd w:id="12"/>
          </w:p>
        </w:tc>
        <w:tc>
          <w:tcPr>
            <w:tcW w:w="30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1C6FB2" w:rsidP="004723E8">
            <w:pPr>
              <w:spacing w:before="60" w:after="240"/>
              <w:rPr>
                <w:rFonts w:ascii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794" w:type="dxa"/>
            <w:vAlign w:val="center"/>
          </w:tcPr>
          <w:p w:rsidR="001C6FB2" w:rsidRPr="00AE5F49" w:rsidRDefault="00AE5F49" w:rsidP="00AE5F49">
            <w:pPr>
              <w:spacing w:before="60" w:after="60"/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begin">
                <w:ffData>
                  <w:name w:val="InvoiceYear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3" w:name="InvoiceYear"/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end"/>
            </w:r>
            <w:bookmarkEnd w:id="13"/>
          </w:p>
        </w:tc>
        <w:tc>
          <w:tcPr>
            <w:tcW w:w="2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1C6FB2" w:rsidP="004723E8">
            <w:pPr>
              <w:spacing w:before="60" w:after="240"/>
              <w:jc w:val="center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t>/</w:t>
            </w:r>
          </w:p>
        </w:tc>
        <w:tc>
          <w:tcPr>
            <w:tcW w:w="1531" w:type="dxa"/>
            <w:vAlign w:val="center"/>
          </w:tcPr>
          <w:p w:rsidR="001C6FB2" w:rsidRPr="00AE5F49" w:rsidRDefault="00AE5F49" w:rsidP="00AE5F49">
            <w:pPr>
              <w:spacing w:before="60" w:after="60"/>
              <w:jc w:val="center"/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begin">
                <w:ffData>
                  <w:name w:val="InvoiceReference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4" w:name="InvoiceReference"/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end"/>
            </w:r>
            <w:bookmarkEnd w:id="14"/>
          </w:p>
        </w:tc>
        <w:tc>
          <w:tcPr>
            <w:tcW w:w="2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1C6FB2" w:rsidP="004723E8">
            <w:pPr>
              <w:spacing w:before="60" w:after="240"/>
              <w:jc w:val="center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t>/</w:t>
            </w:r>
          </w:p>
        </w:tc>
        <w:tc>
          <w:tcPr>
            <w:tcW w:w="907" w:type="dxa"/>
            <w:vAlign w:val="center"/>
          </w:tcPr>
          <w:p w:rsidR="001C6FB2" w:rsidRPr="00AE5F49" w:rsidRDefault="00306D03" w:rsidP="00AE5F49">
            <w:pPr>
              <w:spacing w:before="60" w:after="60"/>
              <w:jc w:val="center"/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begin">
                <w:ffData>
                  <w:name w:val="InvoiceNumber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5" w:name="InvoiceNumber"/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fldChar w:fldCharType="end"/>
            </w:r>
            <w:bookmarkEnd w:id="15"/>
          </w:p>
        </w:tc>
      </w:tr>
    </w:tbl>
    <w:p w:rsidR="001C6FB2" w:rsidRPr="006168E2" w:rsidRDefault="001C6FB2" w:rsidP="001C6FB2">
      <w:pPr>
        <w:ind w:right="-1"/>
        <w:rPr>
          <w:rFonts w:ascii="Tahoma" w:hAnsi="Tahoma" w:cs="Tahoma"/>
          <w:b/>
          <w:sz w:val="4"/>
          <w:szCs w:val="4"/>
          <w:lang w:val="en-US"/>
        </w:rPr>
      </w:pPr>
    </w:p>
    <w:tbl>
      <w:tblPr>
        <w:tblW w:w="8503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3458"/>
        <w:gridCol w:w="794"/>
        <w:gridCol w:w="737"/>
        <w:gridCol w:w="340"/>
        <w:gridCol w:w="283"/>
        <w:gridCol w:w="737"/>
        <w:gridCol w:w="340"/>
        <w:gridCol w:w="283"/>
        <w:gridCol w:w="737"/>
        <w:gridCol w:w="340"/>
      </w:tblGrid>
      <w:tr w:rsidR="006A7119" w:rsidRPr="006168E2" w:rsidTr="00112805">
        <w:tc>
          <w:tcPr>
            <w:tcW w:w="454" w:type="dxa"/>
            <w:vAlign w:val="center"/>
          </w:tcPr>
          <w:bookmarkStart w:id="16" w:name="Check4"/>
          <w:p w:rsidR="001C6FB2" w:rsidRPr="006168E2" w:rsidRDefault="00BE18B2" w:rsidP="006A7119">
            <w:pPr>
              <w:spacing w:before="240" w:after="60"/>
              <w:ind w:left="-113" w:right="-113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6FB2"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end"/>
            </w:r>
            <w:bookmarkEnd w:id="16"/>
          </w:p>
        </w:tc>
        <w:tc>
          <w:tcPr>
            <w:tcW w:w="3458" w:type="dxa"/>
            <w:vAlign w:val="center"/>
          </w:tcPr>
          <w:p w:rsidR="001C6FB2" w:rsidRPr="006168E2" w:rsidRDefault="0046281F" w:rsidP="0046281F">
            <w:pPr>
              <w:spacing w:before="240" w:after="60"/>
              <w:rPr>
                <w:rFonts w:ascii="Tahoma" w:hAnsi="Tahoma" w:cs="Tahoma"/>
                <w:lang w:val="en-US"/>
              </w:rPr>
            </w:pPr>
            <w:r w:rsidRPr="00AD2481">
              <w:rPr>
                <w:rFonts w:ascii="Tahoma" w:hAnsi="Tahoma" w:cs="Tahoma"/>
                <w:b/>
                <w:lang w:val="en-US"/>
              </w:rPr>
              <w:t>We wish to pay by</w:t>
            </w:r>
            <w:r w:rsidR="001C6FB2" w:rsidRPr="00AD2481">
              <w:rPr>
                <w:rFonts w:ascii="Tahoma" w:hAnsi="Tahoma" w:cs="Tahoma"/>
                <w:b/>
                <w:lang w:val="en-US"/>
              </w:rPr>
              <w:t xml:space="preserve"> C</w:t>
            </w:r>
            <w:r w:rsidRPr="00AD2481">
              <w:rPr>
                <w:rFonts w:ascii="Tahoma" w:hAnsi="Tahoma" w:cs="Tahoma"/>
                <w:b/>
                <w:lang w:val="en-US"/>
              </w:rPr>
              <w:t>redit Card</w:t>
            </w:r>
            <w:r w:rsidR="001C6FB2" w:rsidRPr="006168E2">
              <w:rPr>
                <w:rFonts w:ascii="Tahoma" w:hAnsi="Tahoma" w:cs="Tahoma"/>
                <w:lang w:val="en-US"/>
              </w:rPr>
              <w:t>:</w:t>
            </w:r>
          </w:p>
        </w:tc>
        <w:tc>
          <w:tcPr>
            <w:tcW w:w="794" w:type="dxa"/>
            <w:vAlign w:val="center"/>
          </w:tcPr>
          <w:p w:rsidR="001C6FB2" w:rsidRPr="006168E2" w:rsidRDefault="001C6FB2" w:rsidP="006A7119">
            <w:pPr>
              <w:spacing w:before="240" w:after="60"/>
              <w:ind w:right="-1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vAlign w:val="center"/>
          </w:tcPr>
          <w:p w:rsidR="001C6FB2" w:rsidRPr="006168E2" w:rsidRDefault="001C6FB2" w:rsidP="006A7119">
            <w:pPr>
              <w:spacing w:before="240" w:after="60"/>
              <w:ind w:left="-113" w:right="-57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noProof/>
                <w:sz w:val="24"/>
                <w:szCs w:val="24"/>
                <w:lang w:val="fr-BE" w:eastAsia="fr-BE"/>
              </w:rPr>
              <w:drawing>
                <wp:inline distT="0" distB="0" distL="0" distR="0">
                  <wp:extent cx="354330" cy="219075"/>
                  <wp:effectExtent l="19050" t="0" r="7620" b="0"/>
                  <wp:docPr id="6" name="Picture 3" descr="103x65-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3x65-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7" w:name="Check3"/>
        <w:tc>
          <w:tcPr>
            <w:tcW w:w="340" w:type="dxa"/>
            <w:vAlign w:val="center"/>
          </w:tcPr>
          <w:p w:rsidR="001C6FB2" w:rsidRPr="006168E2" w:rsidRDefault="00BE18B2" w:rsidP="006A7119">
            <w:pPr>
              <w:spacing w:before="240" w:after="60"/>
              <w:ind w:left="-113" w:right="-113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C6FB2"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end"/>
            </w:r>
            <w:bookmarkEnd w:id="17"/>
          </w:p>
        </w:tc>
        <w:tc>
          <w:tcPr>
            <w:tcW w:w="283" w:type="dxa"/>
            <w:vAlign w:val="center"/>
          </w:tcPr>
          <w:p w:rsidR="001C6FB2" w:rsidRPr="006168E2" w:rsidRDefault="001C6FB2" w:rsidP="006A7119">
            <w:pPr>
              <w:spacing w:before="240" w:after="60"/>
              <w:ind w:left="-113" w:right="-113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vAlign w:val="center"/>
          </w:tcPr>
          <w:p w:rsidR="001C6FB2" w:rsidRPr="006168E2" w:rsidRDefault="001C6FB2" w:rsidP="006A7119">
            <w:pPr>
              <w:spacing w:before="240" w:after="60"/>
              <w:ind w:left="-113" w:right="-57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noProof/>
                <w:sz w:val="24"/>
                <w:szCs w:val="24"/>
                <w:lang w:val="fr-BE" w:eastAsia="fr-BE"/>
              </w:rPr>
              <w:drawing>
                <wp:inline distT="0" distB="0" distL="0" distR="0">
                  <wp:extent cx="340995" cy="219075"/>
                  <wp:effectExtent l="19050" t="0" r="1905" b="0"/>
                  <wp:docPr id="5" name="Picture 29" descr="103x65-V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03x65-V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1C6FB2" w:rsidRPr="006168E2" w:rsidRDefault="00BE18B2" w:rsidP="006A7119">
            <w:pPr>
              <w:spacing w:before="240" w:after="60"/>
              <w:ind w:left="-113" w:right="-113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"/>
            <w:r w:rsidR="001C6FB2"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end"/>
            </w:r>
            <w:bookmarkEnd w:id="18"/>
          </w:p>
        </w:tc>
        <w:tc>
          <w:tcPr>
            <w:tcW w:w="283" w:type="dxa"/>
            <w:vAlign w:val="center"/>
          </w:tcPr>
          <w:p w:rsidR="001C6FB2" w:rsidRPr="006168E2" w:rsidRDefault="001C6FB2" w:rsidP="006A7119">
            <w:pPr>
              <w:spacing w:before="240" w:after="60"/>
              <w:ind w:left="-113" w:right="-113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vAlign w:val="center"/>
          </w:tcPr>
          <w:p w:rsidR="001C6FB2" w:rsidRPr="006168E2" w:rsidRDefault="001C6FB2" w:rsidP="006A7119">
            <w:pPr>
              <w:spacing w:before="240" w:after="60"/>
              <w:ind w:left="-113" w:right="-57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noProof/>
                <w:sz w:val="24"/>
                <w:szCs w:val="24"/>
                <w:lang w:val="fr-BE" w:eastAsia="fr-BE"/>
              </w:rPr>
              <w:drawing>
                <wp:inline distT="0" distB="0" distL="0" distR="0">
                  <wp:extent cx="340995" cy="219075"/>
                  <wp:effectExtent l="19050" t="0" r="1905" b="0"/>
                  <wp:docPr id="4" name="Picture 8" descr="103x65-AM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3x65-AM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1C6FB2" w:rsidRPr="006168E2" w:rsidRDefault="00BE18B2" w:rsidP="006A7119">
            <w:pPr>
              <w:spacing w:before="240" w:after="60"/>
              <w:ind w:left="-113" w:right="-113"/>
              <w:jc w:val="right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"/>
            <w:r w:rsidR="001C6FB2"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end"/>
            </w:r>
            <w:bookmarkEnd w:id="19"/>
          </w:p>
        </w:tc>
      </w:tr>
    </w:tbl>
    <w:p w:rsidR="001C6FB2" w:rsidRPr="006168E2" w:rsidRDefault="001C6FB2" w:rsidP="004D20F3">
      <w:pPr>
        <w:spacing w:before="120" w:after="120"/>
        <w:ind w:left="567"/>
        <w:rPr>
          <w:rFonts w:ascii="Tahoma" w:hAnsi="Tahoma" w:cs="Tahoma"/>
          <w:lang w:val="en-US"/>
        </w:rPr>
      </w:pPr>
      <w:r w:rsidRPr="00AD2481">
        <w:rPr>
          <w:rFonts w:ascii="Tahoma" w:hAnsi="Tahoma" w:cs="Tahoma"/>
          <w:b/>
          <w:lang w:val="en-US"/>
        </w:rPr>
        <w:t>Card Number</w:t>
      </w:r>
      <w:r w:rsidRPr="006168E2">
        <w:rPr>
          <w:rFonts w:ascii="Tahoma" w:hAnsi="Tahoma" w:cs="Tahoma"/>
          <w:lang w:val="en-US"/>
        </w:rPr>
        <w:t>:</w:t>
      </w:r>
    </w:p>
    <w:tbl>
      <w:tblPr>
        <w:tblW w:w="793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564"/>
        <w:gridCol w:w="298"/>
        <w:gridCol w:w="567"/>
        <w:gridCol w:w="283"/>
        <w:gridCol w:w="742"/>
        <w:gridCol w:w="672"/>
        <w:gridCol w:w="283"/>
        <w:gridCol w:w="1419"/>
        <w:gridCol w:w="285"/>
        <w:gridCol w:w="1417"/>
      </w:tblGrid>
      <w:tr w:rsidR="008D1DE1" w:rsidRPr="006168E2" w:rsidTr="0062320B">
        <w:tc>
          <w:tcPr>
            <w:tcW w:w="14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1C6FB2" w:rsidP="004723E8">
            <w:pPr>
              <w:spacing w:before="60" w:after="60"/>
              <w:ind w:left="-113" w:right="-113"/>
              <w:rPr>
                <w:rFonts w:ascii="Tahoma" w:hAnsi="Tahoma" w:cs="Tahoma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>MC-VI</w:t>
            </w:r>
            <w:r w:rsidR="008D1DE1" w:rsidRPr="006168E2">
              <w:rPr>
                <w:rFonts w:ascii="Tahoma" w:hAnsi="Tahoma" w:cs="Tahoma"/>
                <w:lang w:val="en-US"/>
              </w:rPr>
              <w:t>:</w:t>
            </w:r>
          </w:p>
        </w:tc>
        <w:tc>
          <w:tcPr>
            <w:tcW w:w="1429" w:type="dxa"/>
            <w:gridSpan w:val="3"/>
            <w:vAlign w:val="center"/>
          </w:tcPr>
          <w:p w:rsidR="001C6FB2" w:rsidRPr="006168E2" w:rsidRDefault="00AE5F49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CC01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0" w:name="CC01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0"/>
          </w:p>
        </w:tc>
        <w:tc>
          <w:tcPr>
            <w:tcW w:w="2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6A07C1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</w:p>
        </w:tc>
        <w:tc>
          <w:tcPr>
            <w:tcW w:w="1414" w:type="dxa"/>
            <w:gridSpan w:val="2"/>
            <w:vAlign w:val="center"/>
          </w:tcPr>
          <w:p w:rsidR="001C6FB2" w:rsidRPr="006168E2" w:rsidRDefault="00AE5F49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CC02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1" w:name="CC02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1"/>
          </w:p>
        </w:tc>
        <w:tc>
          <w:tcPr>
            <w:tcW w:w="283" w:type="dxa"/>
            <w:tcBorders>
              <w:top w:val="single" w:sz="4" w:space="0" w:color="FFFFFF" w:themeColor="background1"/>
            </w:tcBorders>
            <w:vAlign w:val="center"/>
          </w:tcPr>
          <w:p w:rsidR="001C6FB2" w:rsidRPr="006168E2" w:rsidRDefault="006A07C1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</w:p>
        </w:tc>
        <w:tc>
          <w:tcPr>
            <w:tcW w:w="1419" w:type="dxa"/>
            <w:vAlign w:val="center"/>
          </w:tcPr>
          <w:p w:rsidR="001C6FB2" w:rsidRPr="006168E2" w:rsidRDefault="00AE5F49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CC03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2" w:name="CC03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2"/>
          </w:p>
        </w:tc>
        <w:tc>
          <w:tcPr>
            <w:tcW w:w="2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6A07C1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1C6FB2" w:rsidRPr="006168E2" w:rsidRDefault="00AE5F49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CC04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3" w:name="CC04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3"/>
          </w:p>
        </w:tc>
      </w:tr>
      <w:tr w:rsidR="008D1DE1" w:rsidRPr="006168E2" w:rsidTr="0062320B">
        <w:tc>
          <w:tcPr>
            <w:tcW w:w="14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1C6FB2" w:rsidRPr="006168E2" w:rsidRDefault="001C6FB2" w:rsidP="004723E8">
            <w:pPr>
              <w:spacing w:before="60" w:after="60"/>
              <w:ind w:left="-113" w:right="-113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>AmEx</w:t>
            </w:r>
            <w:r w:rsidR="008D1DE1" w:rsidRPr="006168E2">
              <w:rPr>
                <w:rFonts w:ascii="Tahoma" w:hAnsi="Tahoma" w:cs="Tahoma"/>
                <w:lang w:val="en-US"/>
              </w:rPr>
              <w:t>:</w:t>
            </w:r>
          </w:p>
        </w:tc>
        <w:tc>
          <w:tcPr>
            <w:tcW w:w="1429" w:type="dxa"/>
            <w:gridSpan w:val="3"/>
            <w:vAlign w:val="center"/>
          </w:tcPr>
          <w:p w:rsidR="001C6FB2" w:rsidRPr="006168E2" w:rsidRDefault="00AE5F49" w:rsidP="006A07C1">
            <w:pPr>
              <w:spacing w:before="60" w:after="60"/>
              <w:ind w:left="-57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AMEX01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4" w:name="AMEX01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4"/>
          </w:p>
        </w:tc>
        <w:tc>
          <w:tcPr>
            <w:tcW w:w="283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:rsidR="001C6FB2" w:rsidRPr="006168E2" w:rsidRDefault="006A07C1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</w:p>
        </w:tc>
        <w:tc>
          <w:tcPr>
            <w:tcW w:w="3116" w:type="dxa"/>
            <w:gridSpan w:val="4"/>
            <w:vAlign w:val="center"/>
          </w:tcPr>
          <w:p w:rsidR="001C6FB2" w:rsidRPr="006168E2" w:rsidRDefault="00AE5F49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AMEX02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25" w:name="AMEX02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5"/>
          </w:p>
        </w:tc>
        <w:tc>
          <w:tcPr>
            <w:tcW w:w="285" w:type="dxa"/>
            <w:tcBorders>
              <w:top w:val="single" w:sz="4" w:space="0" w:color="FFFFFF" w:themeColor="background1"/>
            </w:tcBorders>
            <w:vAlign w:val="center"/>
          </w:tcPr>
          <w:p w:rsidR="001C6FB2" w:rsidRPr="006168E2" w:rsidRDefault="006A07C1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1C6FB2" w:rsidRPr="006168E2" w:rsidRDefault="00AE5F49" w:rsidP="006A07C1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AMEX03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26" w:name="AMEX03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6"/>
          </w:p>
        </w:tc>
      </w:tr>
      <w:tr w:rsidR="0032387A" w:rsidRPr="006168E2" w:rsidTr="0062320B">
        <w:tc>
          <w:tcPr>
            <w:tcW w:w="14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32387A" w:rsidRPr="006168E2" w:rsidRDefault="0032387A" w:rsidP="0032387A">
            <w:pPr>
              <w:spacing w:before="60" w:after="60"/>
              <w:ind w:left="-113" w:right="-113"/>
              <w:rPr>
                <w:rFonts w:ascii="Tahoma" w:hAnsi="Tahoma" w:cs="Tahoma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>Expiry Date:</w:t>
            </w:r>
          </w:p>
        </w:tc>
        <w:tc>
          <w:tcPr>
            <w:tcW w:w="564" w:type="dxa"/>
            <w:vAlign w:val="center"/>
          </w:tcPr>
          <w:p w:rsidR="0032387A" w:rsidRPr="006168E2" w:rsidRDefault="00AE5F49" w:rsidP="0032387A">
            <w:pPr>
              <w:spacing w:before="60" w:after="60"/>
              <w:ind w:left="-57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Expiry0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7" w:name="Expiry01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7"/>
          </w:p>
        </w:tc>
        <w:tc>
          <w:tcPr>
            <w:tcW w:w="298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:rsidR="0032387A" w:rsidRPr="006168E2" w:rsidRDefault="0032387A" w:rsidP="0032387A">
            <w:pPr>
              <w:spacing w:before="60" w:after="60"/>
              <w:ind w:left="-57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t>/</w:t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32387A" w:rsidRPr="006168E2" w:rsidRDefault="00AE5F49" w:rsidP="0032387A">
            <w:pPr>
              <w:spacing w:before="120" w:after="120"/>
              <w:ind w:left="57" w:right="33"/>
              <w:jc w:val="right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Expiry02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8" w:name="Expiry02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8"/>
          </w:p>
        </w:tc>
        <w:tc>
          <w:tcPr>
            <w:tcW w:w="74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2387A" w:rsidRPr="006168E2" w:rsidRDefault="0032387A" w:rsidP="0032387A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659" w:type="dxa"/>
            <w:gridSpan w:val="4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32387A" w:rsidRDefault="0032387A" w:rsidP="0032387A">
            <w:pPr>
              <w:spacing w:before="60" w:after="60"/>
              <w:ind w:left="-113" w:right="-113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>Security / CVC Code:</w:t>
            </w:r>
          </w:p>
        </w:tc>
        <w:tc>
          <w:tcPr>
            <w:tcW w:w="1417" w:type="dxa"/>
            <w:vAlign w:val="center"/>
          </w:tcPr>
          <w:p w:rsidR="0032387A" w:rsidRPr="006168E2" w:rsidRDefault="00AE5F49" w:rsidP="0032387A">
            <w:pPr>
              <w:spacing w:before="120" w:after="120"/>
              <w:ind w:left="-113" w:right="-113"/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CVCSecurity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9" w:name="CVCSecurity"/>
            <w:r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bookmarkEnd w:id="29"/>
          </w:p>
        </w:tc>
      </w:tr>
    </w:tbl>
    <w:p w:rsidR="001C6FB2" w:rsidRPr="006168E2" w:rsidRDefault="001C6FB2" w:rsidP="00453B6C">
      <w:pPr>
        <w:spacing w:before="240" w:after="120"/>
        <w:ind w:left="567"/>
        <w:rPr>
          <w:rFonts w:ascii="Tahoma" w:hAnsi="Tahoma" w:cs="Tahoma"/>
          <w:lang w:val="en-US"/>
        </w:rPr>
      </w:pPr>
      <w:r w:rsidRPr="00AD2481">
        <w:rPr>
          <w:rFonts w:ascii="Tahoma" w:hAnsi="Tahoma" w:cs="Tahoma"/>
          <w:b/>
          <w:lang w:val="en-US"/>
        </w:rPr>
        <w:t>Name as it appears on the Card</w:t>
      </w:r>
      <w:r w:rsidRPr="006168E2">
        <w:rPr>
          <w:rFonts w:ascii="Tahoma" w:hAnsi="Tahoma" w:cs="Tahoma"/>
          <w:lang w:val="en-US"/>
        </w:rPr>
        <w:t>:</w:t>
      </w:r>
    </w:p>
    <w:tbl>
      <w:tblPr>
        <w:tblW w:w="85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8050"/>
      </w:tblGrid>
      <w:tr w:rsidR="004723E8" w:rsidRPr="006168E2" w:rsidTr="0062320B">
        <w:tc>
          <w:tcPr>
            <w:tcW w:w="4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4723E8" w:rsidRPr="006168E2" w:rsidRDefault="004723E8" w:rsidP="004723E8">
            <w:pPr>
              <w:spacing w:before="60" w:after="60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</w:p>
        </w:tc>
        <w:bookmarkStart w:id="30" w:name="NameOnCard"/>
        <w:tc>
          <w:tcPr>
            <w:tcW w:w="8050" w:type="dxa"/>
            <w:vAlign w:val="center"/>
          </w:tcPr>
          <w:p w:rsidR="004723E8" w:rsidRPr="006168E2" w:rsidRDefault="00BE18B2" w:rsidP="004723E8">
            <w:pPr>
              <w:spacing w:before="60" w:after="60"/>
              <w:rPr>
                <w:rFonts w:ascii="Tahoma" w:hAnsi="Tahoma" w:cs="Tahoma"/>
                <w:caps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NameOnCard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4723E8"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r w:rsidR="004723E8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4723E8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4723E8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4723E8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4723E8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  <w:bookmarkEnd w:id="30"/>
          </w:p>
        </w:tc>
      </w:tr>
    </w:tbl>
    <w:p w:rsidR="001C6FB2" w:rsidRPr="00AD2481" w:rsidRDefault="001C6FB2" w:rsidP="001C6FB2">
      <w:pPr>
        <w:ind w:right="-1"/>
        <w:rPr>
          <w:rFonts w:ascii="Tahoma" w:hAnsi="Tahoma" w:cs="Tahoma"/>
          <w:b/>
          <w:sz w:val="16"/>
          <w:szCs w:val="16"/>
          <w:lang w:val="en-US"/>
        </w:rPr>
      </w:pPr>
    </w:p>
    <w:tbl>
      <w:tblPr>
        <w:tblW w:w="8504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4"/>
        <w:gridCol w:w="4253"/>
        <w:gridCol w:w="3797"/>
      </w:tblGrid>
      <w:tr w:rsidR="004723E8" w:rsidRPr="006168E2" w:rsidTr="003632C7">
        <w:tc>
          <w:tcPr>
            <w:tcW w:w="454" w:type="dxa"/>
            <w:vAlign w:val="center"/>
          </w:tcPr>
          <w:p w:rsidR="004723E8" w:rsidRPr="006168E2" w:rsidRDefault="00BE18B2" w:rsidP="00A74141">
            <w:pPr>
              <w:spacing w:beforeLines="60" w:before="144" w:afterLines="60" w:after="144"/>
              <w:ind w:left="-113" w:right="-113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723E8"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instrText xml:space="preserve"> FORMCHECKBOX </w:instrText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</w:r>
            <w:r w:rsidR="00113B8F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separate"/>
            </w:r>
            <w:r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253" w:type="dxa"/>
            <w:vAlign w:val="center"/>
          </w:tcPr>
          <w:p w:rsidR="004723E8" w:rsidRPr="006168E2" w:rsidRDefault="003632C7" w:rsidP="003632C7">
            <w:pPr>
              <w:spacing w:beforeLines="60" w:before="144" w:afterLines="60" w:after="144"/>
              <w:ind w:right="-113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b/>
                <w:lang w:val="en-US"/>
              </w:rPr>
              <w:t>We wish to t</w:t>
            </w:r>
            <w:r w:rsidR="0046281F" w:rsidRPr="00AD2481">
              <w:rPr>
                <w:rFonts w:ascii="Tahoma" w:hAnsi="Tahoma" w:cs="Tahoma"/>
                <w:b/>
                <w:lang w:val="en-US"/>
              </w:rPr>
              <w:t>ransfer</w:t>
            </w:r>
            <w:r>
              <w:rPr>
                <w:rFonts w:ascii="Tahoma" w:hAnsi="Tahoma" w:cs="Tahoma"/>
                <w:b/>
                <w:lang w:val="en-US"/>
              </w:rPr>
              <w:t xml:space="preserve"> to</w:t>
            </w:r>
            <w:r w:rsidR="0046281F" w:rsidRPr="00AD2481">
              <w:rPr>
                <w:rFonts w:ascii="Tahoma" w:hAnsi="Tahoma" w:cs="Tahoma"/>
                <w:b/>
                <w:lang w:val="en-US"/>
              </w:rPr>
              <w:t xml:space="preserve"> EBAA’s Bank</w:t>
            </w:r>
            <w:r w:rsidR="00414AF1" w:rsidRPr="006168E2">
              <w:rPr>
                <w:rFonts w:ascii="Tahoma" w:hAnsi="Tahoma" w:cs="Tahoma"/>
                <w:lang w:val="en-US"/>
              </w:rPr>
              <w:t>.</w:t>
            </w:r>
          </w:p>
        </w:tc>
        <w:tc>
          <w:tcPr>
            <w:tcW w:w="3797" w:type="dxa"/>
            <w:vAlign w:val="center"/>
          </w:tcPr>
          <w:p w:rsidR="004723E8" w:rsidRPr="003870D7" w:rsidRDefault="00414AF1" w:rsidP="003632C7">
            <w:pPr>
              <w:spacing w:beforeLines="60" w:before="144" w:afterLines="60" w:after="144"/>
              <w:ind w:left="-57" w:right="-57"/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</w:pPr>
            <w:r w:rsidRPr="003870D7"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  <w:t>(</w:t>
            </w:r>
            <w:r w:rsidR="00AD2481" w:rsidRPr="003870D7"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  <w:t xml:space="preserve">Please </w:t>
            </w:r>
            <w:r w:rsidR="004723E8" w:rsidRPr="003870D7"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  <w:t xml:space="preserve">attach </w:t>
            </w:r>
            <w:r w:rsidR="003632C7"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  <w:t>a copy of your b</w:t>
            </w:r>
            <w:r w:rsidR="004723E8" w:rsidRPr="003870D7"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  <w:t>ank</w:t>
            </w:r>
            <w:r w:rsidR="003632C7"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  <w:t xml:space="preserve"> statement</w:t>
            </w:r>
            <w:r w:rsidRPr="003870D7">
              <w:rPr>
                <w:rFonts w:ascii="Tahoma" w:hAnsi="Tahoma" w:cs="Tahoma"/>
                <w:b/>
                <w:i/>
                <w:smallCaps/>
                <w:color w:val="FF0000"/>
                <w:sz w:val="16"/>
                <w:szCs w:val="16"/>
                <w:lang w:val="en-US"/>
              </w:rPr>
              <w:t>)</w:t>
            </w:r>
          </w:p>
        </w:tc>
      </w:tr>
    </w:tbl>
    <w:tbl>
      <w:tblPr>
        <w:tblStyle w:val="TableGrid"/>
        <w:tblW w:w="8079" w:type="dxa"/>
        <w:tblInd w:w="5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94"/>
        <w:gridCol w:w="1843"/>
        <w:gridCol w:w="1842"/>
      </w:tblGrid>
      <w:tr w:rsidR="00453B6C" w:rsidRPr="00250AD3" w:rsidTr="0062320B">
        <w:tc>
          <w:tcPr>
            <w:tcW w:w="4394" w:type="dxa"/>
          </w:tcPr>
          <w:p w:rsidR="00453B6C" w:rsidRDefault="00453B6C" w:rsidP="00FD46C2">
            <w:pPr>
              <w:spacing w:before="60" w:after="60"/>
              <w:ind w:left="29"/>
              <w:rPr>
                <w:rFonts w:ascii="Tahoma" w:hAnsi="Tahoma" w:cs="Tahoma"/>
                <w:sz w:val="17"/>
                <w:szCs w:val="17"/>
                <w:lang w:val="fr-BE"/>
              </w:rPr>
            </w:pPr>
            <w:r w:rsidRPr="006168E2">
              <w:rPr>
                <w:rFonts w:ascii="Tahoma" w:hAnsi="Tahoma" w:cs="Tahoma"/>
                <w:b/>
                <w:sz w:val="17"/>
                <w:szCs w:val="17"/>
                <w:lang w:val="fr-BE"/>
              </w:rPr>
              <w:t>ING, Agence Cours Saint-Michel</w:t>
            </w:r>
            <w:r>
              <w:rPr>
                <w:rFonts w:ascii="Tahoma" w:hAnsi="Tahoma" w:cs="Tahoma"/>
                <w:sz w:val="17"/>
                <w:szCs w:val="17"/>
                <w:lang w:val="fr-BE"/>
              </w:rPr>
              <w:t>:</w:t>
            </w:r>
          </w:p>
          <w:p w:rsidR="00453B6C" w:rsidRPr="00250AD3" w:rsidRDefault="00453B6C" w:rsidP="00FD46C2">
            <w:pPr>
              <w:spacing w:before="60" w:after="60"/>
              <w:ind w:left="29"/>
              <w:rPr>
                <w:rFonts w:ascii="Tahoma" w:hAnsi="Tahoma" w:cs="Tahoma"/>
                <w:sz w:val="17"/>
                <w:szCs w:val="17"/>
                <w:lang w:val="en-US"/>
              </w:rPr>
            </w:pPr>
            <w:r w:rsidRPr="00250AD3">
              <w:rPr>
                <w:rFonts w:ascii="Tahoma" w:hAnsi="Tahoma" w:cs="Tahoma"/>
                <w:sz w:val="17"/>
                <w:szCs w:val="17"/>
                <w:lang w:val="en-US"/>
              </w:rPr>
              <w:t>Cours Saint-Michel 40</w:t>
            </w:r>
          </w:p>
          <w:p w:rsidR="00453B6C" w:rsidRPr="00250AD3" w:rsidRDefault="00453B6C" w:rsidP="00FD46C2">
            <w:pPr>
              <w:spacing w:before="60" w:after="60"/>
              <w:ind w:left="29"/>
              <w:rPr>
                <w:rFonts w:ascii="Tahoma" w:hAnsi="Tahoma" w:cs="Tahoma"/>
                <w:sz w:val="17"/>
                <w:szCs w:val="17"/>
                <w:lang w:val="en-US"/>
              </w:rPr>
            </w:pPr>
            <w:r w:rsidRPr="00250AD3">
              <w:rPr>
                <w:rFonts w:ascii="Tahoma" w:hAnsi="Tahoma" w:cs="Tahoma"/>
                <w:sz w:val="17"/>
                <w:szCs w:val="17"/>
                <w:lang w:val="en-US"/>
              </w:rPr>
              <w:t>BE- 1040 Brussels</w:t>
            </w:r>
          </w:p>
          <w:p w:rsidR="00453B6C" w:rsidRDefault="00453B6C" w:rsidP="00FD46C2">
            <w:pPr>
              <w:spacing w:before="60" w:after="60"/>
              <w:ind w:left="29"/>
              <w:rPr>
                <w:rFonts w:ascii="Tahoma" w:hAnsi="Tahoma" w:cs="Tahoma"/>
                <w:b/>
                <w:sz w:val="17"/>
                <w:szCs w:val="17"/>
                <w:lang w:val="fr-BE"/>
              </w:rPr>
            </w:pPr>
            <w:r w:rsidRPr="00250AD3">
              <w:rPr>
                <w:rFonts w:ascii="Tahoma" w:hAnsi="Tahoma" w:cs="Tahoma"/>
                <w:sz w:val="17"/>
                <w:szCs w:val="17"/>
                <w:lang w:val="en-US"/>
              </w:rPr>
              <w:t>BELGIUM</w:t>
            </w:r>
          </w:p>
        </w:tc>
        <w:tc>
          <w:tcPr>
            <w:tcW w:w="1843" w:type="dxa"/>
          </w:tcPr>
          <w:p w:rsidR="00453B6C" w:rsidRDefault="00453B6C" w:rsidP="00FD46C2">
            <w:pPr>
              <w:spacing w:before="60" w:after="60"/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</w:pPr>
          </w:p>
          <w:p w:rsidR="003870D7" w:rsidRDefault="00453B6C" w:rsidP="00FD46C2">
            <w:pPr>
              <w:spacing w:before="60" w:after="60"/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</w:pPr>
            <w:r w:rsidRPr="006168E2"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  <w:t>Account Number</w:t>
            </w:r>
            <w:r w:rsidRPr="006168E2"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 xml:space="preserve">: </w:t>
            </w:r>
            <w:r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 xml:space="preserve">       </w:t>
            </w:r>
          </w:p>
          <w:p w:rsidR="00453B6C" w:rsidRDefault="00453B6C" w:rsidP="00FD46C2">
            <w:pPr>
              <w:spacing w:before="60" w:after="60"/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</w:pPr>
            <w:r w:rsidRPr="006168E2"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  <w:t>IBAN</w:t>
            </w:r>
            <w:r w:rsidRPr="006168E2"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>:</w:t>
            </w:r>
            <w:r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 xml:space="preserve">                          </w:t>
            </w:r>
            <w:r w:rsidRPr="006168E2"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 xml:space="preserve"> </w:t>
            </w:r>
          </w:p>
          <w:p w:rsidR="00453B6C" w:rsidRPr="00250AD3" w:rsidRDefault="00453B6C" w:rsidP="00453B6C">
            <w:pPr>
              <w:spacing w:before="60" w:after="60"/>
              <w:rPr>
                <w:rFonts w:ascii="Tahoma" w:hAnsi="Tahoma" w:cs="Tahoma"/>
                <w:b/>
                <w:sz w:val="17"/>
                <w:szCs w:val="17"/>
                <w:lang w:val="en-US"/>
              </w:rPr>
            </w:pPr>
            <w:r w:rsidRPr="006168E2"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  <w:t>SWIFT</w:t>
            </w:r>
            <w:r w:rsidR="003870D7"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  <w:t xml:space="preserve"> or </w:t>
            </w:r>
            <w:r w:rsidRPr="006168E2"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  <w:t>BIC Code</w:t>
            </w:r>
            <w:r w:rsidRPr="006168E2"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 xml:space="preserve">: </w:t>
            </w:r>
            <w:r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842" w:type="dxa"/>
          </w:tcPr>
          <w:p w:rsidR="00453B6C" w:rsidRDefault="00453B6C" w:rsidP="00FD46C2">
            <w:pPr>
              <w:spacing w:before="60" w:after="60"/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</w:pPr>
          </w:p>
          <w:p w:rsidR="00453B6C" w:rsidRDefault="00453B6C" w:rsidP="00453B6C">
            <w:pPr>
              <w:spacing w:before="60" w:after="60"/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</w:pPr>
            <w:r w:rsidRPr="006168E2"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>310-0108480-23</w:t>
            </w:r>
          </w:p>
          <w:p w:rsidR="00453B6C" w:rsidRDefault="00453B6C" w:rsidP="00FD46C2">
            <w:pPr>
              <w:spacing w:before="60" w:after="60"/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</w:pPr>
            <w:r w:rsidRPr="006168E2"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>BE92 3100 1084 8023</w:t>
            </w:r>
          </w:p>
          <w:p w:rsidR="00453B6C" w:rsidRDefault="00453B6C" w:rsidP="00FD46C2">
            <w:pPr>
              <w:spacing w:before="60" w:after="60"/>
              <w:rPr>
                <w:rFonts w:ascii="Tahoma" w:hAnsi="Tahoma" w:cs="Tahoma"/>
                <w:b/>
                <w:spacing w:val="-2"/>
                <w:sz w:val="16"/>
                <w:szCs w:val="16"/>
                <w:lang w:val="en-US"/>
              </w:rPr>
            </w:pPr>
            <w:r w:rsidRPr="006168E2">
              <w:rPr>
                <w:rFonts w:ascii="Tahoma" w:hAnsi="Tahoma" w:cs="Tahoma"/>
                <w:spacing w:val="-2"/>
                <w:sz w:val="16"/>
                <w:szCs w:val="16"/>
                <w:lang w:val="en-US"/>
              </w:rPr>
              <w:t>BBRUBEBB100</w:t>
            </w:r>
          </w:p>
        </w:tc>
      </w:tr>
    </w:tbl>
    <w:p w:rsidR="00414AF1" w:rsidRPr="006168E2" w:rsidRDefault="00414AF1" w:rsidP="00414AF1">
      <w:pPr>
        <w:spacing w:before="240" w:after="120"/>
        <w:ind w:left="567"/>
        <w:rPr>
          <w:rFonts w:ascii="Tahoma" w:hAnsi="Tahoma" w:cs="Tahoma"/>
          <w:lang w:val="en-US"/>
        </w:rPr>
      </w:pPr>
      <w:r w:rsidRPr="001D2005">
        <w:rPr>
          <w:rFonts w:ascii="Tahoma" w:hAnsi="Tahoma" w:cs="Tahoma"/>
          <w:b/>
          <w:lang w:val="en-US"/>
        </w:rPr>
        <w:t>Person of Contact for payment</w:t>
      </w:r>
      <w:r w:rsidRPr="006168E2">
        <w:rPr>
          <w:rFonts w:ascii="Tahoma" w:hAnsi="Tahoma" w:cs="Tahoma"/>
          <w:lang w:val="en-US"/>
        </w:rPr>
        <w:t>:</w:t>
      </w:r>
    </w:p>
    <w:tbl>
      <w:tblPr>
        <w:tblW w:w="8505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4"/>
        <w:gridCol w:w="1531"/>
        <w:gridCol w:w="2835"/>
        <w:gridCol w:w="3685"/>
      </w:tblGrid>
      <w:tr w:rsidR="008C039D" w:rsidRPr="006168E2" w:rsidTr="00112805">
        <w:tc>
          <w:tcPr>
            <w:tcW w:w="454" w:type="dxa"/>
            <w:vAlign w:val="center"/>
          </w:tcPr>
          <w:p w:rsidR="008C039D" w:rsidRPr="006168E2" w:rsidRDefault="008C039D" w:rsidP="00112805">
            <w:pPr>
              <w:spacing w:before="60" w:after="60"/>
              <w:ind w:right="-1"/>
              <w:rPr>
                <w:rFonts w:ascii="Tahoma" w:hAnsi="Tahoma" w:cs="Tahoma"/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8C039D" w:rsidRPr="006168E2" w:rsidRDefault="008C039D" w:rsidP="00112805">
            <w:pPr>
              <w:spacing w:before="60" w:after="60"/>
              <w:rPr>
                <w:rFonts w:ascii="Tahoma" w:hAnsi="Tahoma" w:cs="Tahoma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 xml:space="preserve">First Name: </w:t>
            </w:r>
          </w:p>
        </w:tc>
        <w:tc>
          <w:tcPr>
            <w:tcW w:w="6520" w:type="dxa"/>
            <w:gridSpan w:val="2"/>
            <w:vAlign w:val="center"/>
          </w:tcPr>
          <w:p w:rsidR="008C039D" w:rsidRPr="006168E2" w:rsidRDefault="00BE18B2" w:rsidP="00112805">
            <w:pPr>
              <w:spacing w:before="60" w:after="60"/>
              <w:ind w:right="-1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FirstName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C039D"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</w:p>
        </w:tc>
      </w:tr>
      <w:tr w:rsidR="008C039D" w:rsidRPr="006168E2" w:rsidTr="00112805">
        <w:tc>
          <w:tcPr>
            <w:tcW w:w="454" w:type="dxa"/>
            <w:vAlign w:val="center"/>
          </w:tcPr>
          <w:p w:rsidR="008C039D" w:rsidRPr="006168E2" w:rsidRDefault="008C039D" w:rsidP="00112805">
            <w:pPr>
              <w:spacing w:before="60" w:after="60"/>
              <w:ind w:right="-1"/>
              <w:rPr>
                <w:rFonts w:ascii="Tahoma" w:hAnsi="Tahoma" w:cs="Tahoma"/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8C039D" w:rsidRPr="006168E2" w:rsidRDefault="008C039D" w:rsidP="00112805">
            <w:pPr>
              <w:spacing w:before="60" w:after="60"/>
              <w:rPr>
                <w:rFonts w:ascii="Tahoma" w:hAnsi="Tahoma" w:cs="Tahoma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 xml:space="preserve">Family Name: </w:t>
            </w:r>
          </w:p>
        </w:tc>
        <w:tc>
          <w:tcPr>
            <w:tcW w:w="6520" w:type="dxa"/>
            <w:gridSpan w:val="2"/>
            <w:vAlign w:val="center"/>
          </w:tcPr>
          <w:p w:rsidR="008C039D" w:rsidRPr="006168E2" w:rsidRDefault="00BE18B2" w:rsidP="00112805">
            <w:pPr>
              <w:spacing w:before="60" w:after="60"/>
              <w:ind w:right="-1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begin">
                <w:ffData>
                  <w:name w:val="FamilyName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C039D"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separate"/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caps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caps/>
                <w:sz w:val="24"/>
                <w:szCs w:val="24"/>
                <w:lang w:val="en-US"/>
              </w:rPr>
              <w:fldChar w:fldCharType="end"/>
            </w:r>
          </w:p>
        </w:tc>
      </w:tr>
      <w:tr w:rsidR="008C039D" w:rsidRPr="006168E2" w:rsidTr="00453B6C">
        <w:tc>
          <w:tcPr>
            <w:tcW w:w="454" w:type="dxa"/>
            <w:vAlign w:val="center"/>
          </w:tcPr>
          <w:p w:rsidR="008C039D" w:rsidRPr="006168E2" w:rsidRDefault="008C039D" w:rsidP="00112805">
            <w:pPr>
              <w:spacing w:before="60" w:after="60"/>
              <w:ind w:right="-1"/>
              <w:rPr>
                <w:rFonts w:ascii="Tahoma" w:hAnsi="Tahoma" w:cs="Tahoma"/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8C039D" w:rsidRPr="006168E2" w:rsidRDefault="008C039D" w:rsidP="00112805">
            <w:pPr>
              <w:spacing w:before="60" w:after="60"/>
              <w:rPr>
                <w:rFonts w:ascii="Tahoma" w:hAnsi="Tahoma" w:cs="Tahoma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 xml:space="preserve">Date: </w:t>
            </w:r>
          </w:p>
        </w:tc>
        <w:tc>
          <w:tcPr>
            <w:tcW w:w="2835" w:type="dxa"/>
            <w:vAlign w:val="center"/>
          </w:tcPr>
          <w:p w:rsidR="008C039D" w:rsidRPr="006168E2" w:rsidRDefault="00BE18B2" w:rsidP="00112805">
            <w:pPr>
              <w:spacing w:before="60" w:after="60"/>
              <w:ind w:right="-1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Date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8C039D" w:rsidRPr="006168E2"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r w:rsidR="00453B6C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 w:rsidR="008C039D"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t>/</w:t>
            </w:r>
            <w:r w:rsidR="00453B6C">
              <w:rPr>
                <w:rFonts w:ascii="Tahoma" w:hAnsi="Tahoma" w:cs="Tahoma"/>
                <w:b/>
                <w:sz w:val="24"/>
                <w:szCs w:val="24"/>
                <w:lang w:val="en-US"/>
              </w:rPr>
              <w:t xml:space="preserve"> </w: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Date02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8C039D" w:rsidRPr="006168E2"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  <w:r w:rsidR="00453B6C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 w:rsidR="008C039D" w:rsidRPr="006168E2">
              <w:rPr>
                <w:rFonts w:ascii="Tahoma" w:hAnsi="Tahoma" w:cs="Tahoma"/>
                <w:b/>
                <w:sz w:val="24"/>
                <w:szCs w:val="24"/>
                <w:lang w:val="en-US"/>
              </w:rPr>
              <w:t>/</w:t>
            </w:r>
            <w:r w:rsidR="00453B6C">
              <w:rPr>
                <w:rFonts w:ascii="Tahoma" w:hAnsi="Tahoma" w:cs="Tahoma"/>
                <w:b/>
                <w:sz w:val="24"/>
                <w:szCs w:val="24"/>
                <w:lang w:val="en-US"/>
              </w:rPr>
              <w:t xml:space="preserve"> </w: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begin">
                <w:ffData>
                  <w:name w:val="Date03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8C039D" w:rsidRPr="006168E2">
              <w:rPr>
                <w:rFonts w:ascii="Tahoma" w:hAnsi="Tahoma" w:cs="Tahoma"/>
                <w:sz w:val="24"/>
                <w:szCs w:val="24"/>
                <w:lang w:val="en-US"/>
              </w:rPr>
              <w:instrText xml:space="preserve"> FORMTEXT </w:instrTex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separate"/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="008C039D" w:rsidRPr="006168E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t> </w:t>
            </w:r>
            <w:r w:rsidRPr="006168E2">
              <w:rPr>
                <w:rFonts w:ascii="Tahoma" w:hAnsi="Tahoma" w:cs="Tahoma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3685" w:type="dxa"/>
            <w:vAlign w:val="center"/>
          </w:tcPr>
          <w:p w:rsidR="008C039D" w:rsidRPr="006168E2" w:rsidRDefault="008C039D" w:rsidP="00112805">
            <w:pPr>
              <w:spacing w:before="60" w:after="60"/>
              <w:ind w:left="-113" w:right="-113"/>
              <w:rPr>
                <w:rFonts w:ascii="Tahoma" w:hAnsi="Tahoma" w:cs="Tahoma"/>
                <w:lang w:val="en-US"/>
              </w:rPr>
            </w:pPr>
            <w:r w:rsidRPr="006168E2">
              <w:rPr>
                <w:rFonts w:ascii="Tahoma" w:hAnsi="Tahoma" w:cs="Tahoma"/>
                <w:lang w:val="en-US"/>
              </w:rPr>
              <w:t>Signature:</w:t>
            </w:r>
          </w:p>
        </w:tc>
      </w:tr>
    </w:tbl>
    <w:p w:rsidR="005C02C1" w:rsidRPr="006168E2" w:rsidRDefault="005C02C1" w:rsidP="00810566">
      <w:pPr>
        <w:rPr>
          <w:rFonts w:ascii="Tahoma" w:hAnsi="Tahoma" w:cs="Tahoma"/>
          <w:sz w:val="4"/>
          <w:szCs w:val="4"/>
        </w:rPr>
      </w:pPr>
    </w:p>
    <w:sectPr w:rsidR="005C02C1" w:rsidRPr="006168E2" w:rsidSect="00C1599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60" w:right="1701" w:bottom="568" w:left="1701" w:header="0" w:footer="11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245" w:rsidRDefault="008C7245" w:rsidP="00BB38BC">
      <w:r>
        <w:separator/>
      </w:r>
    </w:p>
  </w:endnote>
  <w:endnote w:type="continuationSeparator" w:id="0">
    <w:p w:rsidR="008C7245" w:rsidRDefault="008C7245" w:rsidP="00BB3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C1" w:rsidRDefault="00E90825">
    <w:pPr>
      <w:pStyle w:val="Footer"/>
    </w:pPr>
    <w:r w:rsidRPr="00E90825">
      <w:rPr>
        <w:noProof/>
        <w:lang w:val="fr-BE" w:eastAsia="fr-BE"/>
      </w:rPr>
      <w:drawing>
        <wp:anchor distT="0" distB="0" distL="114300" distR="114300" simplePos="0" relativeHeight="251669504" behindDoc="1" locked="1" layoutInCell="1" allowOverlap="1">
          <wp:simplePos x="0" y="0"/>
          <wp:positionH relativeFrom="page">
            <wp:posOffset>-268</wp:posOffset>
          </wp:positionH>
          <wp:positionV relativeFrom="page">
            <wp:posOffset>9259909</wp:posOffset>
          </wp:positionV>
          <wp:extent cx="7566606" cy="1435995"/>
          <wp:effectExtent l="19050" t="0" r="0" b="0"/>
          <wp:wrapNone/>
          <wp:docPr id="7" name="Picture 7" descr="EBAAEntete-Footer-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AAEntete-Footer-L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606" cy="1435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8B0" w:rsidRPr="00D662C4" w:rsidRDefault="00C15997" w:rsidP="00D662C4">
    <w:pPr>
      <w:pStyle w:val="Footer"/>
      <w:tabs>
        <w:tab w:val="clear" w:pos="4536"/>
        <w:tab w:val="clear" w:pos="9072"/>
      </w:tabs>
      <w:ind w:left="-1418" w:right="-1416"/>
    </w:pPr>
    <w:r>
      <w:rPr>
        <w:noProof/>
        <w:lang w:val="fr-BE" w:eastAsia="fr-B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-1067647</wp:posOffset>
          </wp:positionH>
          <wp:positionV relativeFrom="paragraph">
            <wp:posOffset>403225</wp:posOffset>
          </wp:positionV>
          <wp:extent cx="7560000" cy="432000"/>
          <wp:effectExtent l="0" t="0" r="3175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Foot-SqdM3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CCC" w:rsidRPr="00BB6CCC">
      <w:rPr>
        <w:noProof/>
        <w:lang w:val="fr-BE" w:eastAsia="fr-B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-268</wp:posOffset>
          </wp:positionH>
          <wp:positionV relativeFrom="page">
            <wp:posOffset>9253470</wp:posOffset>
          </wp:positionV>
          <wp:extent cx="7566606" cy="1435995"/>
          <wp:effectExtent l="19050" t="0" r="0" b="0"/>
          <wp:wrapNone/>
          <wp:docPr id="14" name="Picture 14" descr="EBAAEntete-Footer-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AAEntete-Footer-Ligh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6606" cy="14359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245" w:rsidRDefault="008C7245" w:rsidP="00BB38BC">
      <w:r>
        <w:separator/>
      </w:r>
    </w:p>
  </w:footnote>
  <w:footnote w:type="continuationSeparator" w:id="0">
    <w:p w:rsidR="008C7245" w:rsidRDefault="008C7245" w:rsidP="00BB3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66E" w:rsidRDefault="0039066E" w:rsidP="0039066E">
    <w:pPr>
      <w:pStyle w:val="Header"/>
      <w:tabs>
        <w:tab w:val="clear" w:pos="4536"/>
        <w:tab w:val="clear" w:pos="9072"/>
      </w:tabs>
      <w:ind w:right="566"/>
      <w:rPr>
        <w:rFonts w:ascii="Arial" w:hAnsi="Arial" w:cs="Arial"/>
      </w:rPr>
    </w:pPr>
  </w:p>
  <w:p w:rsidR="0039066E" w:rsidRDefault="0039066E" w:rsidP="0039066E">
    <w:pPr>
      <w:pStyle w:val="Header"/>
      <w:tabs>
        <w:tab w:val="clear" w:pos="4536"/>
        <w:tab w:val="clear" w:pos="9072"/>
      </w:tabs>
      <w:ind w:right="566"/>
      <w:rPr>
        <w:rFonts w:ascii="Arial" w:hAnsi="Arial" w:cs="Arial"/>
      </w:rPr>
    </w:pPr>
  </w:p>
  <w:p w:rsidR="0039066E" w:rsidRDefault="0039066E" w:rsidP="0039066E">
    <w:pPr>
      <w:pStyle w:val="Header"/>
      <w:tabs>
        <w:tab w:val="clear" w:pos="4536"/>
        <w:tab w:val="clear" w:pos="9072"/>
      </w:tabs>
      <w:ind w:right="566"/>
      <w:rPr>
        <w:rFonts w:ascii="Arial" w:hAnsi="Arial" w:cs="Arial"/>
      </w:rPr>
    </w:pPr>
  </w:p>
  <w:p w:rsidR="0039066E" w:rsidRDefault="0039066E" w:rsidP="0039066E">
    <w:pPr>
      <w:pStyle w:val="Header"/>
      <w:tabs>
        <w:tab w:val="clear" w:pos="4536"/>
        <w:tab w:val="clear" w:pos="9072"/>
      </w:tabs>
      <w:ind w:right="566"/>
      <w:rPr>
        <w:rFonts w:ascii="Arial" w:hAnsi="Arial" w:cs="Arial"/>
      </w:rPr>
    </w:pPr>
  </w:p>
  <w:p w:rsidR="0039066E" w:rsidRPr="00A548E3" w:rsidRDefault="00430F41" w:rsidP="0078409F">
    <w:pPr>
      <w:pStyle w:val="Header"/>
      <w:tabs>
        <w:tab w:val="clear" w:pos="4536"/>
        <w:tab w:val="clear" w:pos="9072"/>
      </w:tabs>
      <w:jc w:val="right"/>
      <w:rPr>
        <w:rFonts w:ascii="Arial" w:hAnsi="Arial" w:cs="Arial"/>
        <w:i/>
        <w:sz w:val="16"/>
        <w:szCs w:val="16"/>
        <w:lang w:val="fr-BE"/>
      </w:rPr>
    </w:pPr>
    <w:r>
      <w:rPr>
        <w:rFonts w:ascii="Arial" w:hAnsi="Arial" w:cs="Arial"/>
        <w:i/>
        <w:noProof/>
        <w:sz w:val="16"/>
        <w:szCs w:val="16"/>
        <w:lang w:val="fr-BE" w:eastAsia="fr-BE"/>
      </w:rPr>
      <w:drawing>
        <wp:anchor distT="0" distB="0" distL="114300" distR="114300" simplePos="0" relativeHeight="251651072" behindDoc="1" locked="1" layoutInCell="1" allowOverlap="1">
          <wp:simplePos x="0" y="0"/>
          <wp:positionH relativeFrom="page">
            <wp:posOffset>385445</wp:posOffset>
          </wp:positionH>
          <wp:positionV relativeFrom="page">
            <wp:posOffset>424815</wp:posOffset>
          </wp:positionV>
          <wp:extent cx="1262398" cy="315532"/>
          <wp:effectExtent l="19050" t="0" r="0" b="0"/>
          <wp:wrapNone/>
          <wp:docPr id="3" name="Picture 13" descr="EBAAEntete-Header2-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AAEntete-Header2-L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2398" cy="315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18B2" w:rsidRPr="00A548E3">
      <w:rPr>
        <w:rFonts w:ascii="Arial" w:hAnsi="Arial" w:cs="Arial"/>
        <w:i/>
        <w:sz w:val="16"/>
        <w:szCs w:val="16"/>
      </w:rPr>
      <w:fldChar w:fldCharType="begin"/>
    </w:r>
    <w:r w:rsidR="0039066E" w:rsidRPr="00A548E3">
      <w:rPr>
        <w:rFonts w:ascii="Arial" w:hAnsi="Arial" w:cs="Arial"/>
        <w:i/>
        <w:sz w:val="16"/>
        <w:szCs w:val="16"/>
      </w:rPr>
      <w:instrText xml:space="preserve"> PAGE   \* MERGEFORMAT </w:instrText>
    </w:r>
    <w:r w:rsidR="00BE18B2" w:rsidRPr="00A548E3">
      <w:rPr>
        <w:rFonts w:ascii="Arial" w:hAnsi="Arial" w:cs="Arial"/>
        <w:i/>
        <w:sz w:val="16"/>
        <w:szCs w:val="16"/>
      </w:rPr>
      <w:fldChar w:fldCharType="separate"/>
    </w:r>
    <w:r w:rsidR="00C15997">
      <w:rPr>
        <w:rFonts w:ascii="Arial" w:hAnsi="Arial" w:cs="Arial"/>
        <w:i/>
        <w:noProof/>
        <w:sz w:val="16"/>
        <w:szCs w:val="16"/>
      </w:rPr>
      <w:t>2</w:t>
    </w:r>
    <w:r w:rsidR="00BE18B2" w:rsidRPr="00A548E3">
      <w:rPr>
        <w:rFonts w:ascii="Arial" w:hAnsi="Arial" w:cs="Arial"/>
        <w:i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7A1" w:rsidRDefault="000C6A79" w:rsidP="006117A1">
    <w:pPr>
      <w:pStyle w:val="Header"/>
      <w:tabs>
        <w:tab w:val="clear" w:pos="4536"/>
        <w:tab w:val="clear" w:pos="9072"/>
      </w:tabs>
      <w:ind w:left="-1417" w:right="-1417"/>
      <w:rPr>
        <w:noProof/>
        <w:lang w:eastAsia="en-GB"/>
      </w:rPr>
    </w:pPr>
    <w:r>
      <w:rPr>
        <w:noProof/>
        <w:lang w:val="fr-BE" w:eastAsia="fr-BE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column">
            <wp:posOffset>-784189</wp:posOffset>
          </wp:positionH>
          <wp:positionV relativeFrom="paragraph">
            <wp:posOffset>377825</wp:posOffset>
          </wp:positionV>
          <wp:extent cx="2502758" cy="624625"/>
          <wp:effectExtent l="19050" t="0" r="0" b="0"/>
          <wp:wrapNone/>
          <wp:docPr id="12" name="Picture 0" descr="EBAAEntete-Header2-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AAEntete-Header2-L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2758" cy="62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11904"/>
    <w:multiLevelType w:val="hybridMultilevel"/>
    <w:tmpl w:val="F6C696A6"/>
    <w:lvl w:ilvl="0" w:tplc="0FF6D6DA">
      <w:start w:val="200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46963"/>
    <w:multiLevelType w:val="hybridMultilevel"/>
    <w:tmpl w:val="6C6CE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ulmq59X60M+SMBV0RQH/sajX5CJ6Co95HBdOmBhVL5PItTmQTXnZfWRsntba80UuRJL0rr4z2wEieL68sOSnPA==" w:salt="QRtyHOAjf6qKduoI0h/XeQ==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C28"/>
    <w:rsid w:val="00004999"/>
    <w:rsid w:val="00005A01"/>
    <w:rsid w:val="0005148A"/>
    <w:rsid w:val="000516E5"/>
    <w:rsid w:val="000638DA"/>
    <w:rsid w:val="00094476"/>
    <w:rsid w:val="000A3240"/>
    <w:rsid w:val="000B5347"/>
    <w:rsid w:val="000C64CC"/>
    <w:rsid w:val="000C6A79"/>
    <w:rsid w:val="000F0E9E"/>
    <w:rsid w:val="00100C34"/>
    <w:rsid w:val="00101CBB"/>
    <w:rsid w:val="00112805"/>
    <w:rsid w:val="00113B8F"/>
    <w:rsid w:val="00120EA3"/>
    <w:rsid w:val="001238D4"/>
    <w:rsid w:val="00154770"/>
    <w:rsid w:val="00185F1C"/>
    <w:rsid w:val="001952D4"/>
    <w:rsid w:val="001A4F74"/>
    <w:rsid w:val="001C5DA5"/>
    <w:rsid w:val="001C6FB2"/>
    <w:rsid w:val="001D2005"/>
    <w:rsid w:val="001E06B5"/>
    <w:rsid w:val="001E264E"/>
    <w:rsid w:val="00200651"/>
    <w:rsid w:val="00211D45"/>
    <w:rsid w:val="00212E58"/>
    <w:rsid w:val="002146C7"/>
    <w:rsid w:val="002216F6"/>
    <w:rsid w:val="00232A87"/>
    <w:rsid w:val="002873D7"/>
    <w:rsid w:val="002A1046"/>
    <w:rsid w:val="002C4077"/>
    <w:rsid w:val="002D5DD2"/>
    <w:rsid w:val="002D7FBC"/>
    <w:rsid w:val="002E330F"/>
    <w:rsid w:val="002F5A50"/>
    <w:rsid w:val="00306D03"/>
    <w:rsid w:val="0032387A"/>
    <w:rsid w:val="00343CF0"/>
    <w:rsid w:val="00344561"/>
    <w:rsid w:val="003555D4"/>
    <w:rsid w:val="003632C7"/>
    <w:rsid w:val="003870D7"/>
    <w:rsid w:val="0039066E"/>
    <w:rsid w:val="003D0D59"/>
    <w:rsid w:val="00414AF1"/>
    <w:rsid w:val="00425551"/>
    <w:rsid w:val="00430F41"/>
    <w:rsid w:val="00436A6E"/>
    <w:rsid w:val="00450780"/>
    <w:rsid w:val="00453B6C"/>
    <w:rsid w:val="00456740"/>
    <w:rsid w:val="0046281F"/>
    <w:rsid w:val="00464F7A"/>
    <w:rsid w:val="00466BD6"/>
    <w:rsid w:val="00467C9B"/>
    <w:rsid w:val="00471DAF"/>
    <w:rsid w:val="004723E8"/>
    <w:rsid w:val="004740F4"/>
    <w:rsid w:val="00483336"/>
    <w:rsid w:val="00493622"/>
    <w:rsid w:val="004B6ACA"/>
    <w:rsid w:val="004C5A12"/>
    <w:rsid w:val="004D20F3"/>
    <w:rsid w:val="004E3CD3"/>
    <w:rsid w:val="00500D22"/>
    <w:rsid w:val="005048C6"/>
    <w:rsid w:val="00521ABA"/>
    <w:rsid w:val="00534E44"/>
    <w:rsid w:val="00540F88"/>
    <w:rsid w:val="00544379"/>
    <w:rsid w:val="005744F4"/>
    <w:rsid w:val="00587603"/>
    <w:rsid w:val="005B2AF7"/>
    <w:rsid w:val="005C02C1"/>
    <w:rsid w:val="00606D77"/>
    <w:rsid w:val="006117A1"/>
    <w:rsid w:val="006168E2"/>
    <w:rsid w:val="0062320B"/>
    <w:rsid w:val="00625141"/>
    <w:rsid w:val="00635565"/>
    <w:rsid w:val="0064432E"/>
    <w:rsid w:val="00671864"/>
    <w:rsid w:val="00690EA7"/>
    <w:rsid w:val="006A07C1"/>
    <w:rsid w:val="006A1392"/>
    <w:rsid w:val="006A7119"/>
    <w:rsid w:val="00704C3A"/>
    <w:rsid w:val="00710E07"/>
    <w:rsid w:val="00725A67"/>
    <w:rsid w:val="00725CFB"/>
    <w:rsid w:val="00726C28"/>
    <w:rsid w:val="00743952"/>
    <w:rsid w:val="00765C6C"/>
    <w:rsid w:val="00773933"/>
    <w:rsid w:val="00783AC7"/>
    <w:rsid w:val="0078409F"/>
    <w:rsid w:val="007947F9"/>
    <w:rsid w:val="007A48CE"/>
    <w:rsid w:val="007A77C3"/>
    <w:rsid w:val="007B4322"/>
    <w:rsid w:val="007C59C6"/>
    <w:rsid w:val="007D6FB3"/>
    <w:rsid w:val="007D7DB8"/>
    <w:rsid w:val="00810566"/>
    <w:rsid w:val="00816558"/>
    <w:rsid w:val="00837298"/>
    <w:rsid w:val="00853E7A"/>
    <w:rsid w:val="008A5831"/>
    <w:rsid w:val="008C039D"/>
    <w:rsid w:val="008C7245"/>
    <w:rsid w:val="008D1C85"/>
    <w:rsid w:val="008D1DE1"/>
    <w:rsid w:val="008D4F47"/>
    <w:rsid w:val="008E41DF"/>
    <w:rsid w:val="008F0D50"/>
    <w:rsid w:val="008F7D01"/>
    <w:rsid w:val="0092269E"/>
    <w:rsid w:val="00930C25"/>
    <w:rsid w:val="00936913"/>
    <w:rsid w:val="0093780B"/>
    <w:rsid w:val="00952907"/>
    <w:rsid w:val="009577BB"/>
    <w:rsid w:val="00964C2E"/>
    <w:rsid w:val="009710B3"/>
    <w:rsid w:val="009D1333"/>
    <w:rsid w:val="009D3B01"/>
    <w:rsid w:val="009D7C92"/>
    <w:rsid w:val="009D7CA4"/>
    <w:rsid w:val="009E51C2"/>
    <w:rsid w:val="009F3D06"/>
    <w:rsid w:val="00A109E8"/>
    <w:rsid w:val="00A11096"/>
    <w:rsid w:val="00A341D5"/>
    <w:rsid w:val="00A43433"/>
    <w:rsid w:val="00A548E3"/>
    <w:rsid w:val="00A650A0"/>
    <w:rsid w:val="00A73DFF"/>
    <w:rsid w:val="00A74141"/>
    <w:rsid w:val="00A76B65"/>
    <w:rsid w:val="00A81A5B"/>
    <w:rsid w:val="00A826C5"/>
    <w:rsid w:val="00A854D0"/>
    <w:rsid w:val="00A921FC"/>
    <w:rsid w:val="00A95D84"/>
    <w:rsid w:val="00AC0D4C"/>
    <w:rsid w:val="00AD2481"/>
    <w:rsid w:val="00AD785B"/>
    <w:rsid w:val="00AE5F49"/>
    <w:rsid w:val="00AE6311"/>
    <w:rsid w:val="00B12C0F"/>
    <w:rsid w:val="00B21982"/>
    <w:rsid w:val="00B24DBA"/>
    <w:rsid w:val="00B46207"/>
    <w:rsid w:val="00B539C0"/>
    <w:rsid w:val="00B66FF6"/>
    <w:rsid w:val="00B938B4"/>
    <w:rsid w:val="00B94FAF"/>
    <w:rsid w:val="00BB38BC"/>
    <w:rsid w:val="00BB6CCC"/>
    <w:rsid w:val="00BC3E2A"/>
    <w:rsid w:val="00BE18B2"/>
    <w:rsid w:val="00BE2A9F"/>
    <w:rsid w:val="00BE38D8"/>
    <w:rsid w:val="00C15997"/>
    <w:rsid w:val="00C2027F"/>
    <w:rsid w:val="00C37F2B"/>
    <w:rsid w:val="00C4234B"/>
    <w:rsid w:val="00C4559B"/>
    <w:rsid w:val="00C60FB6"/>
    <w:rsid w:val="00C67697"/>
    <w:rsid w:val="00C7682E"/>
    <w:rsid w:val="00C820E2"/>
    <w:rsid w:val="00CA08C5"/>
    <w:rsid w:val="00CA3374"/>
    <w:rsid w:val="00CC2A6B"/>
    <w:rsid w:val="00CC5430"/>
    <w:rsid w:val="00D336D1"/>
    <w:rsid w:val="00D378B9"/>
    <w:rsid w:val="00D41793"/>
    <w:rsid w:val="00D662C4"/>
    <w:rsid w:val="00D75CB3"/>
    <w:rsid w:val="00D9684E"/>
    <w:rsid w:val="00DA0B0A"/>
    <w:rsid w:val="00DA0C07"/>
    <w:rsid w:val="00DA77F6"/>
    <w:rsid w:val="00DD0E9C"/>
    <w:rsid w:val="00DD1A19"/>
    <w:rsid w:val="00E070CE"/>
    <w:rsid w:val="00E07803"/>
    <w:rsid w:val="00E22A0E"/>
    <w:rsid w:val="00E400B1"/>
    <w:rsid w:val="00E445E2"/>
    <w:rsid w:val="00E564CD"/>
    <w:rsid w:val="00E61F0A"/>
    <w:rsid w:val="00E73034"/>
    <w:rsid w:val="00E90825"/>
    <w:rsid w:val="00E9143D"/>
    <w:rsid w:val="00EB345A"/>
    <w:rsid w:val="00F012C0"/>
    <w:rsid w:val="00F2105D"/>
    <w:rsid w:val="00F278B0"/>
    <w:rsid w:val="00F36847"/>
    <w:rsid w:val="00F7016E"/>
    <w:rsid w:val="00FA3E3C"/>
    <w:rsid w:val="00FC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C728FFD-8C26-4FDA-8A70-521CD92CA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C25"/>
    <w:rPr>
      <w:rFonts w:ascii="Times New Roman" w:eastAsia="Times New Roman" w:hAnsi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725A67"/>
    <w:pPr>
      <w:keepNext/>
      <w:outlineLvl w:val="0"/>
    </w:pPr>
    <w:rPr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725A67"/>
    <w:pPr>
      <w:keepNext/>
      <w:jc w:val="center"/>
      <w:outlineLvl w:val="1"/>
    </w:pPr>
    <w:rPr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8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8BC"/>
  </w:style>
  <w:style w:type="paragraph" w:styleId="Footer">
    <w:name w:val="footer"/>
    <w:basedOn w:val="Normal"/>
    <w:link w:val="FooterChar"/>
    <w:uiPriority w:val="99"/>
    <w:unhideWhenUsed/>
    <w:rsid w:val="00BB38B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8BC"/>
  </w:style>
  <w:style w:type="paragraph" w:styleId="BalloonText">
    <w:name w:val="Balloon Text"/>
    <w:basedOn w:val="Normal"/>
    <w:link w:val="BalloonTextChar"/>
    <w:uiPriority w:val="99"/>
    <w:semiHidden/>
    <w:unhideWhenUsed/>
    <w:rsid w:val="00BB38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8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0C2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25A67"/>
    <w:rPr>
      <w:rFonts w:ascii="Times New Roman" w:eastAsia="Times New Roman" w:hAnsi="Times New Roman"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25A67"/>
    <w:rPr>
      <w:rFonts w:ascii="Times New Roman" w:eastAsia="Times New Roman" w:hAnsi="Times New Roman"/>
      <w:b/>
      <w:color w:val="000000"/>
      <w:sz w:val="24"/>
      <w:lang w:eastAsia="en-US"/>
    </w:rPr>
  </w:style>
  <w:style w:type="paragraph" w:customStyle="1" w:styleId="Default">
    <w:name w:val="Default"/>
    <w:rsid w:val="00436A6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fr-BE" w:eastAsia="fr-BE"/>
    </w:rPr>
  </w:style>
  <w:style w:type="table" w:styleId="TableGrid">
    <w:name w:val="Table Grid"/>
    <w:basedOn w:val="TableNormal"/>
    <w:uiPriority w:val="39"/>
    <w:rsid w:val="00810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ne\AppData\Roaming\Microsoft\Templates\EBAA-Payment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126E3-ECD0-466C-93E1-C425CA392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EBAA-PaymentForm.dotx</Template>
  <TotalTime>2</TotalTime>
  <Pages>1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EBAA - Invoice - Head</vt:lpstr>
    </vt:vector>
  </TitlesOfParts>
  <Company>Hewlett-Packard Company</Company>
  <LinksUpToDate>false</LinksUpToDate>
  <CharactersWithSpaces>1807</CharactersWithSpaces>
  <SharedDoc>false</SharedDoc>
  <HLinks>
    <vt:vector size="12" baseType="variant">
      <vt:variant>
        <vt:i4>2490387</vt:i4>
      </vt:variant>
      <vt:variant>
        <vt:i4>6</vt:i4>
      </vt:variant>
      <vt:variant>
        <vt:i4>0</vt:i4>
      </vt:variant>
      <vt:variant>
        <vt:i4>5</vt:i4>
      </vt:variant>
      <vt:variant>
        <vt:lpwstr>mailto:info@ebaa.org</vt:lpwstr>
      </vt:variant>
      <vt:variant>
        <vt:lpwstr/>
      </vt:variant>
      <vt:variant>
        <vt:i4>2490387</vt:i4>
      </vt:variant>
      <vt:variant>
        <vt:i4>3</vt:i4>
      </vt:variant>
      <vt:variant>
        <vt:i4>0</vt:i4>
      </vt:variant>
      <vt:variant>
        <vt:i4>5</vt:i4>
      </vt:variant>
      <vt:variant>
        <vt:lpwstr>mailto:info@ebaa.org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EBAA - Invoice - Head</dc:title>
  <dc:subject>EBAA - Invoice - Head</dc:subject>
  <dc:creator>Secretary</dc:creator>
  <cp:keywords>Accountancy</cp:keywords>
  <cp:lastModifiedBy>Christine Mairesse</cp:lastModifiedBy>
  <cp:revision>3</cp:revision>
  <dcterms:created xsi:type="dcterms:W3CDTF">2016-08-02T09:34:00Z</dcterms:created>
  <dcterms:modified xsi:type="dcterms:W3CDTF">2016-08-02T09:35:00Z</dcterms:modified>
</cp:coreProperties>
</file>